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D95C9" w14:textId="036512B5" w:rsidR="00D854DC" w:rsidRDefault="00576483" w:rsidP="009407D1">
      <w:pPr>
        <w:spacing w:after="0"/>
        <w:jc w:val="center"/>
        <w:rPr>
          <w:rFonts w:ascii="Outfit" w:hAnsi="Outfit"/>
          <w:b/>
          <w:bCs/>
          <w:color w:val="000C30"/>
          <w:sz w:val="36"/>
          <w:szCs w:val="36"/>
        </w:rPr>
      </w:pPr>
      <w:r w:rsidRPr="009407D1">
        <w:rPr>
          <w:rFonts w:ascii="Outfit" w:hAnsi="Outfit"/>
          <w:b/>
          <w:bCs/>
          <w:color w:val="000C30"/>
          <w:sz w:val="36"/>
          <w:szCs w:val="36"/>
        </w:rPr>
        <w:t>PSHE Knowledge Content Overview</w:t>
      </w:r>
    </w:p>
    <w:p w14:paraId="7C95A4FC" w14:textId="77777777" w:rsidR="009407D1" w:rsidRPr="009407D1" w:rsidRDefault="009407D1" w:rsidP="009407D1">
      <w:pPr>
        <w:spacing w:after="0"/>
        <w:jc w:val="center"/>
        <w:rPr>
          <w:rFonts w:ascii="Outfit" w:hAnsi="Outfit"/>
          <w:b/>
          <w:bCs/>
          <w:color w:val="000C30"/>
          <w:sz w:val="36"/>
          <w:szCs w:val="36"/>
        </w:rPr>
      </w:pPr>
    </w:p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851"/>
        <w:gridCol w:w="2504"/>
        <w:gridCol w:w="2504"/>
        <w:gridCol w:w="2505"/>
        <w:gridCol w:w="2504"/>
        <w:gridCol w:w="2504"/>
        <w:gridCol w:w="2505"/>
      </w:tblGrid>
      <w:tr w:rsidR="00155B22" w14:paraId="16573CD9" w14:textId="77777777" w:rsidTr="062EDA2E">
        <w:tc>
          <w:tcPr>
            <w:tcW w:w="851" w:type="dxa"/>
            <w:shd w:val="clear" w:color="auto" w:fill="40104D"/>
            <w:vAlign w:val="center"/>
          </w:tcPr>
          <w:p w14:paraId="332B2E8B" w14:textId="116606C1" w:rsidR="00155B22" w:rsidRPr="00394DCF" w:rsidRDefault="00155B22" w:rsidP="005B6E94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</w:rPr>
            </w:pPr>
            <w:r w:rsidRPr="00394DCF">
              <w:rPr>
                <w:rFonts w:ascii="Outfit" w:hAnsi="Outfit" w:cs="Segoe UI"/>
                <w:b/>
                <w:bCs/>
                <w:color w:val="FDF7E9"/>
              </w:rPr>
              <w:t>Age group</w:t>
            </w:r>
          </w:p>
        </w:tc>
        <w:tc>
          <w:tcPr>
            <w:tcW w:w="2504" w:type="dxa"/>
            <w:shd w:val="clear" w:color="auto" w:fill="BD5100"/>
          </w:tcPr>
          <w:p w14:paraId="4068DA7A" w14:textId="4EBE798B" w:rsidR="00155B22" w:rsidRPr="00394DCF" w:rsidRDefault="005B6E94" w:rsidP="00576483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</w:rPr>
            </w:pPr>
            <w:r w:rsidRPr="00394DCF">
              <w:rPr>
                <w:rFonts w:ascii="Outfit" w:hAnsi="Outfit" w:cs="Segoe UI"/>
                <w:b/>
                <w:bCs/>
                <w:color w:val="FDF7E9"/>
              </w:rPr>
              <w:t xml:space="preserve">Being Me </w:t>
            </w:r>
            <w:proofErr w:type="gramStart"/>
            <w:r w:rsidRPr="00394DCF">
              <w:rPr>
                <w:rFonts w:ascii="Outfit" w:hAnsi="Outfit" w:cs="Segoe UI"/>
                <w:b/>
                <w:bCs/>
                <w:color w:val="FDF7E9"/>
              </w:rPr>
              <w:t>In</w:t>
            </w:r>
            <w:proofErr w:type="gramEnd"/>
            <w:r w:rsidRPr="00394DCF">
              <w:rPr>
                <w:rFonts w:ascii="Outfit" w:hAnsi="Outfit" w:cs="Segoe UI"/>
                <w:b/>
                <w:bCs/>
                <w:color w:val="FDF7E9"/>
              </w:rPr>
              <w:t xml:space="preserve"> My World</w:t>
            </w:r>
          </w:p>
        </w:tc>
        <w:tc>
          <w:tcPr>
            <w:tcW w:w="2504" w:type="dxa"/>
            <w:shd w:val="clear" w:color="auto" w:fill="D11553"/>
          </w:tcPr>
          <w:p w14:paraId="0F543313" w14:textId="6F7DBA82" w:rsidR="00155B22" w:rsidRPr="005B6E94" w:rsidRDefault="005B6E94" w:rsidP="005B6E94">
            <w:pPr>
              <w:spacing w:after="0"/>
              <w:jc w:val="center"/>
              <w:rPr>
                <w:rFonts w:ascii="Outfit" w:hAnsi="Outfit" w:cs="Segoe UI"/>
                <w:b/>
                <w:bCs/>
                <w:color w:val="000C30"/>
              </w:rPr>
            </w:pPr>
            <w:r w:rsidRPr="008803B9">
              <w:rPr>
                <w:rFonts w:ascii="Outfit" w:hAnsi="Outfit" w:cs="Segoe UI"/>
                <w:b/>
                <w:bCs/>
                <w:color w:val="FDF7E9"/>
              </w:rPr>
              <w:t>Celebrating Difference</w:t>
            </w:r>
          </w:p>
        </w:tc>
        <w:tc>
          <w:tcPr>
            <w:tcW w:w="2505" w:type="dxa"/>
            <w:shd w:val="clear" w:color="auto" w:fill="8251B8"/>
            <w:vAlign w:val="center"/>
          </w:tcPr>
          <w:p w14:paraId="1AA569CF" w14:textId="70A67CFE" w:rsidR="00155B22" w:rsidRPr="005B6E94" w:rsidRDefault="005B6E94" w:rsidP="005B6E94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0272128">
              <w:rPr>
                <w:rFonts w:ascii="Outfit" w:hAnsi="Outfit" w:cs="Segoe UI"/>
                <w:b/>
                <w:bCs/>
                <w:color w:val="FDF7E9"/>
              </w:rPr>
              <w:t>Dreams and Goals</w:t>
            </w:r>
          </w:p>
        </w:tc>
        <w:tc>
          <w:tcPr>
            <w:tcW w:w="2504" w:type="dxa"/>
            <w:shd w:val="clear" w:color="auto" w:fill="007E99"/>
            <w:vAlign w:val="center"/>
          </w:tcPr>
          <w:p w14:paraId="56D8DF79" w14:textId="4960EF27" w:rsidR="00155B22" w:rsidRPr="005B6E94" w:rsidRDefault="005B6E94" w:rsidP="005B6E94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62EDA2E">
              <w:rPr>
                <w:rFonts w:ascii="Outfit" w:hAnsi="Outfit" w:cs="Segoe UI"/>
                <w:b/>
                <w:bCs/>
                <w:color w:val="FDF7E9"/>
              </w:rPr>
              <w:t>Healthy Me</w:t>
            </w:r>
          </w:p>
        </w:tc>
        <w:tc>
          <w:tcPr>
            <w:tcW w:w="2504" w:type="dxa"/>
            <w:shd w:val="clear" w:color="auto" w:fill="566D00"/>
            <w:vAlign w:val="center"/>
          </w:tcPr>
          <w:p w14:paraId="5902046A" w14:textId="0CB75EED" w:rsidR="00155B22" w:rsidRPr="005B6E94" w:rsidRDefault="005B6E94" w:rsidP="005B6E94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0272128">
              <w:rPr>
                <w:rFonts w:ascii="Outfit" w:hAnsi="Outfit" w:cs="Segoe UI"/>
                <w:b/>
                <w:bCs/>
                <w:color w:val="FDF7E9"/>
              </w:rPr>
              <w:t>Relationships</w:t>
            </w:r>
          </w:p>
        </w:tc>
        <w:tc>
          <w:tcPr>
            <w:tcW w:w="2505" w:type="dxa"/>
            <w:shd w:val="clear" w:color="auto" w:fill="BA2625"/>
            <w:vAlign w:val="center"/>
          </w:tcPr>
          <w:p w14:paraId="3D704015" w14:textId="74FEEC3E" w:rsidR="00155B22" w:rsidRPr="005B6E94" w:rsidRDefault="005B6E94" w:rsidP="005B6E94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0272128">
              <w:rPr>
                <w:rFonts w:ascii="Outfit" w:hAnsi="Outfit" w:cs="Segoe UI"/>
                <w:b/>
                <w:bCs/>
                <w:color w:val="FDF7E9"/>
              </w:rPr>
              <w:t>Changing Me</w:t>
            </w:r>
          </w:p>
        </w:tc>
      </w:tr>
      <w:tr w:rsidR="00155B22" w:rsidRPr="00F56211" w14:paraId="4C8CA5D0" w14:textId="77777777" w:rsidTr="062EDA2E">
        <w:tc>
          <w:tcPr>
            <w:tcW w:w="851" w:type="dxa"/>
            <w:shd w:val="clear" w:color="auto" w:fill="40104D"/>
            <w:vAlign w:val="center"/>
          </w:tcPr>
          <w:p w14:paraId="592F071C" w14:textId="77777777" w:rsidR="00F56211" w:rsidRPr="00F56211" w:rsidRDefault="00155B22" w:rsidP="005B6E94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Ages</w:t>
            </w:r>
          </w:p>
          <w:p w14:paraId="2BC614CB" w14:textId="13AFC541" w:rsidR="00155B22" w:rsidRPr="00F56211" w:rsidRDefault="00E31B33" w:rsidP="005B6E94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3-5</w:t>
            </w:r>
          </w:p>
          <w:p w14:paraId="69187FEB" w14:textId="77777777" w:rsidR="00155B22" w:rsidRPr="00F56211" w:rsidRDefault="00155B22" w:rsidP="005B6E94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F47820"/>
          </w:tcPr>
          <w:p w14:paraId="20539379" w14:textId="77777777" w:rsidR="00E71AF4" w:rsidRPr="00F56211" w:rsidRDefault="00E71AF4" w:rsidP="00E71AF4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Self-identity</w:t>
            </w:r>
          </w:p>
          <w:p w14:paraId="414D44AD" w14:textId="77777777" w:rsidR="00E71AF4" w:rsidRPr="00F56211" w:rsidRDefault="00E71AF4" w:rsidP="00E71AF4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Understanding feelings</w:t>
            </w:r>
          </w:p>
          <w:p w14:paraId="4C5071C5" w14:textId="77777777" w:rsidR="00E71AF4" w:rsidRPr="00F56211" w:rsidRDefault="00E71AF4" w:rsidP="00E71AF4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in a classroom</w:t>
            </w:r>
          </w:p>
          <w:p w14:paraId="45297300" w14:textId="77777777" w:rsidR="00E71AF4" w:rsidRPr="00F56211" w:rsidRDefault="00E71AF4" w:rsidP="00E71AF4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gentle</w:t>
            </w:r>
          </w:p>
          <w:p w14:paraId="5E293A30" w14:textId="622D9812" w:rsidR="00155B22" w:rsidRPr="00F56211" w:rsidRDefault="00E71AF4" w:rsidP="00E71AF4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Rights and responsibilities</w:t>
            </w:r>
          </w:p>
        </w:tc>
        <w:tc>
          <w:tcPr>
            <w:tcW w:w="2504" w:type="dxa"/>
            <w:shd w:val="clear" w:color="auto" w:fill="F75E91"/>
          </w:tcPr>
          <w:p w14:paraId="2CCE0CDB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Identifying talents</w:t>
            </w:r>
          </w:p>
          <w:p w14:paraId="77CFEA53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special</w:t>
            </w:r>
          </w:p>
          <w:p w14:paraId="7E5D57E7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Families</w:t>
            </w:r>
          </w:p>
          <w:p w14:paraId="5E022C88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Where we live</w:t>
            </w:r>
          </w:p>
          <w:p w14:paraId="147341BD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Making friends</w:t>
            </w:r>
          </w:p>
          <w:p w14:paraId="72521389" w14:textId="24ADAB74" w:rsidR="00155B22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Standing up for yourself</w:t>
            </w:r>
          </w:p>
        </w:tc>
        <w:tc>
          <w:tcPr>
            <w:tcW w:w="2505" w:type="dxa"/>
            <w:shd w:val="clear" w:color="auto" w:fill="C2A6E1"/>
          </w:tcPr>
          <w:p w14:paraId="533BB5DE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Challenges</w:t>
            </w:r>
          </w:p>
          <w:p w14:paraId="34BCE8DB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Perseverance</w:t>
            </w:r>
          </w:p>
          <w:p w14:paraId="41539526" w14:textId="77777777" w:rsidR="00F56211" w:rsidRPr="00F56211" w:rsidRDefault="00F56211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 xml:space="preserve">Achieving and setting goals </w:t>
            </w:r>
          </w:p>
          <w:p w14:paraId="36C4035A" w14:textId="00CFDCBB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Overcoming obstacles</w:t>
            </w:r>
          </w:p>
          <w:p w14:paraId="18C16A64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Seeking help</w:t>
            </w:r>
          </w:p>
          <w:p w14:paraId="03CA01D2" w14:textId="77777777" w:rsid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Jobs</w:t>
            </w:r>
          </w:p>
          <w:p w14:paraId="6BF041D8" w14:textId="3E8DBAE2" w:rsidR="00F56211" w:rsidRPr="00F56211" w:rsidRDefault="00F56211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5FC9E0"/>
          </w:tcPr>
          <w:p w14:paraId="164A95EA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Exercising bodies</w:t>
            </w:r>
          </w:p>
          <w:p w14:paraId="4665F9DD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Physical activity</w:t>
            </w:r>
          </w:p>
          <w:p w14:paraId="512F748B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Healthy food</w:t>
            </w:r>
          </w:p>
          <w:p w14:paraId="2496C97F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Sleep</w:t>
            </w:r>
          </w:p>
          <w:p w14:paraId="47BCCE2D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Keeping clean</w:t>
            </w:r>
          </w:p>
          <w:p w14:paraId="7B1AF5C0" w14:textId="313E614D" w:rsidR="00155B22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Safety</w:t>
            </w:r>
          </w:p>
        </w:tc>
        <w:tc>
          <w:tcPr>
            <w:tcW w:w="2504" w:type="dxa"/>
            <w:shd w:val="clear" w:color="auto" w:fill="97BF3D"/>
          </w:tcPr>
          <w:p w14:paraId="489D7D18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Family life</w:t>
            </w:r>
          </w:p>
          <w:p w14:paraId="5CD4D3FD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Friendships</w:t>
            </w:r>
          </w:p>
          <w:p w14:paraId="6BD57BAE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Breaking friendships</w:t>
            </w:r>
          </w:p>
          <w:p w14:paraId="77F6BC31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Falling out</w:t>
            </w:r>
          </w:p>
          <w:p w14:paraId="4F9E98EA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Dealing with bullying</w:t>
            </w:r>
          </w:p>
          <w:p w14:paraId="5452B15F" w14:textId="125D1F41" w:rsidR="00155B22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a good friend</w:t>
            </w:r>
          </w:p>
        </w:tc>
        <w:tc>
          <w:tcPr>
            <w:tcW w:w="2505" w:type="dxa"/>
            <w:shd w:val="clear" w:color="auto" w:fill="FF6463"/>
          </w:tcPr>
          <w:p w14:paraId="48839726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Bodies</w:t>
            </w:r>
          </w:p>
          <w:p w14:paraId="7B4A7387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Respecting my body</w:t>
            </w:r>
          </w:p>
          <w:p w14:paraId="723F035E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Growing up</w:t>
            </w:r>
          </w:p>
          <w:p w14:paraId="76711AC4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Growth and change</w:t>
            </w:r>
          </w:p>
          <w:p w14:paraId="6C1CC783" w14:textId="77777777" w:rsidR="00BD791C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Fun and fears</w:t>
            </w:r>
          </w:p>
          <w:p w14:paraId="036B75A3" w14:textId="271EE59A" w:rsidR="00155B22" w:rsidRPr="00F56211" w:rsidRDefault="00BD791C" w:rsidP="00BD791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Celebrations</w:t>
            </w:r>
          </w:p>
        </w:tc>
      </w:tr>
      <w:tr w:rsidR="00E31B33" w:rsidRPr="00F56211" w14:paraId="04CEBDD9" w14:textId="77777777" w:rsidTr="062EDA2E">
        <w:tc>
          <w:tcPr>
            <w:tcW w:w="851" w:type="dxa"/>
            <w:shd w:val="clear" w:color="auto" w:fill="40104D"/>
            <w:vAlign w:val="center"/>
          </w:tcPr>
          <w:p w14:paraId="77A83BA2" w14:textId="77777777" w:rsidR="00F56211" w:rsidRPr="00F56211" w:rsidRDefault="00E31B33" w:rsidP="00E31B33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Ages</w:t>
            </w:r>
          </w:p>
          <w:p w14:paraId="3FC0C58C" w14:textId="6EDEE29B" w:rsidR="00E31B33" w:rsidRPr="00F56211" w:rsidRDefault="00E31B33" w:rsidP="00E31B33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5-6</w:t>
            </w:r>
          </w:p>
          <w:p w14:paraId="63A5DEB6" w14:textId="77777777" w:rsidR="00E31B33" w:rsidRPr="00F56211" w:rsidRDefault="00E31B33" w:rsidP="00E31B33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F47820"/>
          </w:tcPr>
          <w:p w14:paraId="0F1D96E2" w14:textId="77777777" w:rsidR="00310BDC" w:rsidRPr="00F56211" w:rsidRDefault="00310BDC" w:rsidP="00310BD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Feeling special and safe</w:t>
            </w:r>
          </w:p>
          <w:p w14:paraId="7D320F80" w14:textId="77777777" w:rsidR="00310BDC" w:rsidRPr="00F56211" w:rsidRDefault="00310BDC" w:rsidP="00310BD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part of a class</w:t>
            </w:r>
          </w:p>
          <w:p w14:paraId="04899292" w14:textId="77777777" w:rsidR="00310BDC" w:rsidRPr="00F56211" w:rsidRDefault="00310BDC" w:rsidP="00310BD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Rights and responsibilities</w:t>
            </w:r>
          </w:p>
          <w:p w14:paraId="2CC8A243" w14:textId="77777777" w:rsidR="00310BDC" w:rsidRPr="00F56211" w:rsidRDefault="00310BDC" w:rsidP="00310BD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Rewards and feeling proud</w:t>
            </w:r>
          </w:p>
          <w:p w14:paraId="2805B929" w14:textId="77777777" w:rsidR="00310BDC" w:rsidRPr="00F56211" w:rsidRDefault="00310BDC" w:rsidP="00310BD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Consequences</w:t>
            </w:r>
          </w:p>
          <w:p w14:paraId="6D5DE1C1" w14:textId="7E9D250B" w:rsidR="00E31B33" w:rsidRPr="00F56211" w:rsidRDefault="00310BDC" w:rsidP="00310BDC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Owning the learning charter</w:t>
            </w:r>
          </w:p>
        </w:tc>
        <w:tc>
          <w:tcPr>
            <w:tcW w:w="2504" w:type="dxa"/>
            <w:shd w:val="clear" w:color="auto" w:fill="F75E91"/>
          </w:tcPr>
          <w:p w14:paraId="60BA1CC3" w14:textId="77777777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Similarities and differences</w:t>
            </w:r>
          </w:p>
          <w:p w14:paraId="79BE5324" w14:textId="4C168342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Understanding bullying and</w:t>
            </w:r>
            <w:r w:rsidR="00283E8E" w:rsidRPr="00F56211">
              <w:rPr>
                <w:rFonts w:ascii="Outfit" w:hAnsi="Outfit" w:cs="Segoe UI"/>
                <w:color w:val="000C30"/>
                <w:sz w:val="20"/>
                <w:szCs w:val="20"/>
              </w:rPr>
              <w:t xml:space="preserve"> </w:t>
            </w: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knowing how to deal with it</w:t>
            </w:r>
          </w:p>
          <w:p w14:paraId="1588805F" w14:textId="77777777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Making new friends</w:t>
            </w:r>
          </w:p>
          <w:p w14:paraId="30B16C64" w14:textId="77777777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Celebrating the differences</w:t>
            </w:r>
          </w:p>
          <w:p w14:paraId="45AA89B2" w14:textId="219814CB" w:rsidR="00E31B33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in everyone</w:t>
            </w:r>
          </w:p>
        </w:tc>
        <w:tc>
          <w:tcPr>
            <w:tcW w:w="2505" w:type="dxa"/>
            <w:shd w:val="clear" w:color="auto" w:fill="C2A6E1"/>
          </w:tcPr>
          <w:p w14:paraId="2DF8902A" w14:textId="77777777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Setting goals</w:t>
            </w:r>
          </w:p>
          <w:p w14:paraId="33BF78D8" w14:textId="77777777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Identifying successes and</w:t>
            </w:r>
          </w:p>
          <w:p w14:paraId="538BCB49" w14:textId="77777777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achievements</w:t>
            </w:r>
          </w:p>
          <w:p w14:paraId="3502A109" w14:textId="77777777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Learning styles</w:t>
            </w:r>
          </w:p>
          <w:p w14:paraId="40E8B73A" w14:textId="77777777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Working well and</w:t>
            </w:r>
          </w:p>
          <w:p w14:paraId="3ACA078F" w14:textId="77777777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celebrating achievement</w:t>
            </w:r>
          </w:p>
          <w:p w14:paraId="7390CA78" w14:textId="77777777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with a partner</w:t>
            </w:r>
          </w:p>
          <w:p w14:paraId="14B44F6A" w14:textId="77777777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Tackling new challenges</w:t>
            </w:r>
          </w:p>
          <w:p w14:paraId="031942EA" w14:textId="7C3587F3" w:rsidR="00F265A0" w:rsidRPr="00F56211" w:rsidRDefault="00F265A0" w:rsidP="00F265A0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 xml:space="preserve">Identifying and </w:t>
            </w:r>
            <w:r w:rsidR="00E12EA1" w:rsidRPr="00F56211">
              <w:rPr>
                <w:rFonts w:ascii="Outfit" w:hAnsi="Outfit" w:cs="Segoe UI"/>
                <w:color w:val="000C30"/>
                <w:sz w:val="20"/>
                <w:szCs w:val="20"/>
              </w:rPr>
              <w:t>o</w:t>
            </w: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vercoming</w:t>
            </w:r>
            <w:r w:rsidR="00E12EA1" w:rsidRPr="00F56211">
              <w:rPr>
                <w:rFonts w:ascii="Outfit" w:hAnsi="Outfit" w:cs="Segoe UI"/>
                <w:color w:val="000C30"/>
                <w:sz w:val="20"/>
                <w:szCs w:val="20"/>
              </w:rPr>
              <w:t xml:space="preserve"> </w:t>
            </w: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obstacles</w:t>
            </w:r>
          </w:p>
          <w:p w14:paraId="3A7150C0" w14:textId="7E6FB739" w:rsidR="00F56211" w:rsidRPr="00F56211" w:rsidRDefault="00F265A0" w:rsidP="00F56211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Feelings of success</w:t>
            </w:r>
          </w:p>
        </w:tc>
        <w:tc>
          <w:tcPr>
            <w:tcW w:w="2504" w:type="dxa"/>
            <w:shd w:val="clear" w:color="auto" w:fill="5FC9E0"/>
          </w:tcPr>
          <w:p w14:paraId="0FED9FAF" w14:textId="77777777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Keeping myself healthy</w:t>
            </w:r>
          </w:p>
          <w:p w14:paraId="2A13B320" w14:textId="77777777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Healthier lifestyle choices</w:t>
            </w:r>
          </w:p>
          <w:p w14:paraId="50CB8F17" w14:textId="77777777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Keeping clean</w:t>
            </w:r>
          </w:p>
          <w:p w14:paraId="2C3D5599" w14:textId="77777777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safe</w:t>
            </w:r>
          </w:p>
          <w:p w14:paraId="361EC271" w14:textId="44476D0D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Medicine safety/ safety with</w:t>
            </w:r>
            <w:r w:rsidR="00E12EA1" w:rsidRPr="00F56211">
              <w:rPr>
                <w:rFonts w:ascii="Outfit" w:hAnsi="Outfit" w:cs="Segoe UI"/>
                <w:color w:val="000C30"/>
                <w:sz w:val="20"/>
                <w:szCs w:val="20"/>
              </w:rPr>
              <w:t xml:space="preserve"> </w:t>
            </w: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household items</w:t>
            </w:r>
          </w:p>
          <w:p w14:paraId="55163434" w14:textId="77777777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Road safety</w:t>
            </w:r>
          </w:p>
          <w:p w14:paraId="4FDD8FD9" w14:textId="77777777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Linking health and</w:t>
            </w:r>
          </w:p>
          <w:p w14:paraId="28339C7C" w14:textId="01E45353" w:rsidR="00E31B33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happiness</w:t>
            </w:r>
          </w:p>
        </w:tc>
        <w:tc>
          <w:tcPr>
            <w:tcW w:w="2504" w:type="dxa"/>
            <w:shd w:val="clear" w:color="auto" w:fill="97BF3D"/>
          </w:tcPr>
          <w:p w14:paraId="7DD3225B" w14:textId="77777777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Belonging to a family</w:t>
            </w:r>
          </w:p>
          <w:p w14:paraId="71402039" w14:textId="3EDB5C30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Making friends/being a good</w:t>
            </w:r>
            <w:r w:rsidR="00E12EA1" w:rsidRPr="00F56211">
              <w:rPr>
                <w:rFonts w:ascii="Outfit" w:hAnsi="Outfit" w:cs="Segoe UI"/>
                <w:color w:val="000C30"/>
                <w:sz w:val="20"/>
                <w:szCs w:val="20"/>
              </w:rPr>
              <w:t xml:space="preserve"> </w:t>
            </w: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friend</w:t>
            </w:r>
          </w:p>
          <w:p w14:paraId="44212B6F" w14:textId="77777777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Physical contact preferences</w:t>
            </w:r>
          </w:p>
          <w:p w14:paraId="478C1D90" w14:textId="77777777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People who help us</w:t>
            </w:r>
          </w:p>
          <w:p w14:paraId="6556E7CA" w14:textId="77777777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Qualities as a friend and person</w:t>
            </w:r>
          </w:p>
          <w:p w14:paraId="52071F5A" w14:textId="77777777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Self-acknowledgement</w:t>
            </w:r>
          </w:p>
          <w:p w14:paraId="764A99E8" w14:textId="77777777" w:rsidR="00394DCF" w:rsidRPr="00F56211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a good friend to myself</w:t>
            </w:r>
          </w:p>
          <w:p w14:paraId="1C205CCC" w14:textId="77777777" w:rsidR="00394DCF" w:rsidRDefault="00394DCF" w:rsidP="00394DC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Celebrating special relationships</w:t>
            </w:r>
          </w:p>
          <w:p w14:paraId="5F070681" w14:textId="5F748C67" w:rsidR="00206CB2" w:rsidRPr="00F56211" w:rsidRDefault="00206CB2" w:rsidP="00394DCF">
            <w:pPr>
              <w:spacing w:after="0"/>
              <w:rPr>
                <w:rFonts w:ascii="Outfit" w:hAnsi="Outfit" w:cs="Segoe UI"/>
                <w:sz w:val="20"/>
                <w:szCs w:val="20"/>
              </w:rPr>
            </w:pPr>
          </w:p>
        </w:tc>
        <w:tc>
          <w:tcPr>
            <w:tcW w:w="2505" w:type="dxa"/>
            <w:shd w:val="clear" w:color="auto" w:fill="FF6463"/>
          </w:tcPr>
          <w:p w14:paraId="53A067D0" w14:textId="77777777" w:rsidR="001A1043" w:rsidRPr="00F56211" w:rsidRDefault="001A1043" w:rsidP="001A1043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Life cycles – animal and human</w:t>
            </w:r>
          </w:p>
          <w:p w14:paraId="4BBB6B88" w14:textId="77777777" w:rsidR="001A1043" w:rsidRPr="00F56211" w:rsidRDefault="001A1043" w:rsidP="001A1043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Changes in me</w:t>
            </w:r>
          </w:p>
          <w:p w14:paraId="4B79AB71" w14:textId="77777777" w:rsidR="001A1043" w:rsidRPr="00F56211" w:rsidRDefault="001A1043" w:rsidP="001A1043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Linking growing and learning</w:t>
            </w:r>
          </w:p>
          <w:p w14:paraId="15B2E844" w14:textId="77777777" w:rsidR="001A1043" w:rsidRPr="00F56211" w:rsidRDefault="001A1043" w:rsidP="001A1043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Coping with change</w:t>
            </w:r>
          </w:p>
          <w:p w14:paraId="2B916B51" w14:textId="0B8546DB" w:rsidR="00E31B33" w:rsidRPr="00F56211" w:rsidRDefault="001A1043" w:rsidP="001A1043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Transition</w:t>
            </w:r>
          </w:p>
        </w:tc>
      </w:tr>
    </w:tbl>
    <w:p w14:paraId="20B35373" w14:textId="77777777" w:rsidR="004314A3" w:rsidRDefault="004314A3" w:rsidP="00063B46">
      <w:pPr>
        <w:spacing w:after="0"/>
        <w:rPr>
          <w:rFonts w:ascii="Outfit" w:hAnsi="Outfit" w:cs="Segoe UI"/>
          <w:color w:val="000C30"/>
          <w:sz w:val="20"/>
          <w:szCs w:val="20"/>
        </w:rPr>
      </w:pPr>
    </w:p>
    <w:p w14:paraId="3F8D7AD0" w14:textId="77777777" w:rsidR="00E836DC" w:rsidRDefault="00E836DC" w:rsidP="00063B46">
      <w:pPr>
        <w:spacing w:after="0"/>
        <w:rPr>
          <w:rFonts w:ascii="Outfit" w:hAnsi="Outfit" w:cs="Segoe UI"/>
          <w:color w:val="000C30"/>
          <w:sz w:val="20"/>
          <w:szCs w:val="20"/>
        </w:rPr>
      </w:pPr>
    </w:p>
    <w:p w14:paraId="3E3C0D3A" w14:textId="77777777" w:rsidR="009407D1" w:rsidRDefault="009407D1" w:rsidP="00063B46">
      <w:pPr>
        <w:spacing w:after="0"/>
        <w:rPr>
          <w:rFonts w:ascii="Outfit" w:hAnsi="Outfit" w:cs="Segoe UI"/>
          <w:color w:val="000C30"/>
          <w:sz w:val="20"/>
          <w:szCs w:val="20"/>
        </w:rPr>
      </w:pPr>
    </w:p>
    <w:p w14:paraId="3EEFE1E0" w14:textId="77777777" w:rsidR="00A7770F" w:rsidRDefault="00A7770F" w:rsidP="009407D1">
      <w:pPr>
        <w:jc w:val="center"/>
        <w:rPr>
          <w:rFonts w:ascii="Outfit" w:hAnsi="Outfit"/>
          <w:b/>
          <w:bCs/>
          <w:color w:val="000C30"/>
          <w:sz w:val="36"/>
          <w:szCs w:val="36"/>
        </w:rPr>
      </w:pPr>
    </w:p>
    <w:p w14:paraId="06C5DB48" w14:textId="77777777" w:rsidR="009407D1" w:rsidRPr="009407D1" w:rsidRDefault="009407D1" w:rsidP="009407D1">
      <w:pPr>
        <w:jc w:val="center"/>
        <w:rPr>
          <w:rFonts w:ascii="Outfit" w:hAnsi="Outfit"/>
          <w:b/>
          <w:bCs/>
          <w:color w:val="000C30"/>
          <w:sz w:val="36"/>
          <w:szCs w:val="36"/>
        </w:rPr>
      </w:pPr>
      <w:r w:rsidRPr="009407D1">
        <w:rPr>
          <w:rFonts w:ascii="Outfit" w:hAnsi="Outfit"/>
          <w:b/>
          <w:bCs/>
          <w:color w:val="000C30"/>
          <w:sz w:val="36"/>
          <w:szCs w:val="36"/>
        </w:rPr>
        <w:lastRenderedPageBreak/>
        <w:t>PSHE Knowledge Content Snapshot Overview</w:t>
      </w:r>
    </w:p>
    <w:p w14:paraId="60F3881E" w14:textId="77777777" w:rsidR="00E836DC" w:rsidRDefault="00E836DC" w:rsidP="00063B46">
      <w:pPr>
        <w:spacing w:after="0"/>
        <w:rPr>
          <w:rFonts w:ascii="Outfit" w:hAnsi="Outfit" w:cs="Segoe UI"/>
          <w:color w:val="000C30"/>
          <w:sz w:val="20"/>
          <w:szCs w:val="20"/>
        </w:rPr>
      </w:pPr>
    </w:p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851"/>
        <w:gridCol w:w="2504"/>
        <w:gridCol w:w="2504"/>
        <w:gridCol w:w="2505"/>
        <w:gridCol w:w="2504"/>
        <w:gridCol w:w="2504"/>
        <w:gridCol w:w="2505"/>
      </w:tblGrid>
      <w:tr w:rsidR="009407D1" w14:paraId="64564266" w14:textId="77777777" w:rsidTr="009A1B2F">
        <w:tc>
          <w:tcPr>
            <w:tcW w:w="851" w:type="dxa"/>
            <w:shd w:val="clear" w:color="auto" w:fill="40104D"/>
            <w:vAlign w:val="center"/>
          </w:tcPr>
          <w:p w14:paraId="156D75C9" w14:textId="77777777" w:rsidR="009407D1" w:rsidRPr="00394DCF" w:rsidRDefault="009407D1" w:rsidP="009A1B2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</w:rPr>
            </w:pPr>
            <w:r w:rsidRPr="00394DCF">
              <w:rPr>
                <w:rFonts w:ascii="Outfit" w:hAnsi="Outfit" w:cs="Segoe UI"/>
                <w:b/>
                <w:bCs/>
                <w:color w:val="FDF7E9"/>
              </w:rPr>
              <w:t>Age group</w:t>
            </w:r>
          </w:p>
        </w:tc>
        <w:tc>
          <w:tcPr>
            <w:tcW w:w="2504" w:type="dxa"/>
            <w:shd w:val="clear" w:color="auto" w:fill="BD5100"/>
          </w:tcPr>
          <w:p w14:paraId="234C645B" w14:textId="77777777" w:rsidR="009407D1" w:rsidRPr="00394DCF" w:rsidRDefault="009407D1" w:rsidP="009A1B2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</w:rPr>
            </w:pPr>
            <w:r w:rsidRPr="00394DCF">
              <w:rPr>
                <w:rFonts w:ascii="Outfit" w:hAnsi="Outfit" w:cs="Segoe UI"/>
                <w:b/>
                <w:bCs/>
                <w:color w:val="FDF7E9"/>
              </w:rPr>
              <w:t xml:space="preserve">Being Me </w:t>
            </w:r>
            <w:proofErr w:type="gramStart"/>
            <w:r w:rsidRPr="00394DCF">
              <w:rPr>
                <w:rFonts w:ascii="Outfit" w:hAnsi="Outfit" w:cs="Segoe UI"/>
                <w:b/>
                <w:bCs/>
                <w:color w:val="FDF7E9"/>
              </w:rPr>
              <w:t>In</w:t>
            </w:r>
            <w:proofErr w:type="gramEnd"/>
            <w:r w:rsidRPr="00394DCF">
              <w:rPr>
                <w:rFonts w:ascii="Outfit" w:hAnsi="Outfit" w:cs="Segoe UI"/>
                <w:b/>
                <w:bCs/>
                <w:color w:val="FDF7E9"/>
              </w:rPr>
              <w:t xml:space="preserve"> My World</w:t>
            </w:r>
          </w:p>
        </w:tc>
        <w:tc>
          <w:tcPr>
            <w:tcW w:w="2504" w:type="dxa"/>
            <w:shd w:val="clear" w:color="auto" w:fill="D11553"/>
          </w:tcPr>
          <w:p w14:paraId="44B2C3B6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000C30"/>
              </w:rPr>
            </w:pPr>
            <w:r w:rsidRPr="008803B9">
              <w:rPr>
                <w:rFonts w:ascii="Outfit" w:hAnsi="Outfit" w:cs="Segoe UI"/>
                <w:b/>
                <w:bCs/>
                <w:color w:val="FDF7E9"/>
              </w:rPr>
              <w:t>Celebrating Difference</w:t>
            </w:r>
          </w:p>
        </w:tc>
        <w:tc>
          <w:tcPr>
            <w:tcW w:w="2505" w:type="dxa"/>
            <w:shd w:val="clear" w:color="auto" w:fill="8251B8"/>
            <w:vAlign w:val="center"/>
          </w:tcPr>
          <w:p w14:paraId="190AEFFE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0272128">
              <w:rPr>
                <w:rFonts w:ascii="Outfit" w:hAnsi="Outfit" w:cs="Segoe UI"/>
                <w:b/>
                <w:bCs/>
                <w:color w:val="FDF7E9"/>
              </w:rPr>
              <w:t>Dreams and Goals</w:t>
            </w:r>
          </w:p>
        </w:tc>
        <w:tc>
          <w:tcPr>
            <w:tcW w:w="2504" w:type="dxa"/>
            <w:shd w:val="clear" w:color="auto" w:fill="007E99"/>
            <w:vAlign w:val="center"/>
          </w:tcPr>
          <w:p w14:paraId="53A592B4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62EDA2E">
              <w:rPr>
                <w:rFonts w:ascii="Outfit" w:hAnsi="Outfit" w:cs="Segoe UI"/>
                <w:b/>
                <w:bCs/>
                <w:color w:val="FDF7E9"/>
              </w:rPr>
              <w:t>Healthy Me</w:t>
            </w:r>
          </w:p>
        </w:tc>
        <w:tc>
          <w:tcPr>
            <w:tcW w:w="2504" w:type="dxa"/>
            <w:shd w:val="clear" w:color="auto" w:fill="566D00"/>
            <w:vAlign w:val="center"/>
          </w:tcPr>
          <w:p w14:paraId="11F9DC69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0272128">
              <w:rPr>
                <w:rFonts w:ascii="Outfit" w:hAnsi="Outfit" w:cs="Segoe UI"/>
                <w:b/>
                <w:bCs/>
                <w:color w:val="FDF7E9"/>
              </w:rPr>
              <w:t>Relationships</w:t>
            </w:r>
          </w:p>
        </w:tc>
        <w:tc>
          <w:tcPr>
            <w:tcW w:w="2505" w:type="dxa"/>
            <w:shd w:val="clear" w:color="auto" w:fill="BA2625"/>
            <w:vAlign w:val="center"/>
          </w:tcPr>
          <w:p w14:paraId="39895387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0272128">
              <w:rPr>
                <w:rFonts w:ascii="Outfit" w:hAnsi="Outfit" w:cs="Segoe UI"/>
                <w:b/>
                <w:bCs/>
                <w:color w:val="FDF7E9"/>
              </w:rPr>
              <w:t>Changing Me</w:t>
            </w:r>
          </w:p>
        </w:tc>
      </w:tr>
      <w:tr w:rsidR="009407D1" w:rsidRPr="00F56211" w14:paraId="302CBE02" w14:textId="77777777" w:rsidTr="009407D1">
        <w:tc>
          <w:tcPr>
            <w:tcW w:w="851" w:type="dxa"/>
            <w:shd w:val="clear" w:color="auto" w:fill="40104D"/>
            <w:vAlign w:val="center"/>
          </w:tcPr>
          <w:p w14:paraId="0CA2D0CF" w14:textId="77777777" w:rsidR="009407D1" w:rsidRPr="00F56211" w:rsidRDefault="009407D1" w:rsidP="009407D1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Ages</w:t>
            </w:r>
          </w:p>
          <w:p w14:paraId="5D313A23" w14:textId="77777777" w:rsidR="009407D1" w:rsidRPr="00F56211" w:rsidRDefault="009407D1" w:rsidP="009407D1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6-7</w:t>
            </w:r>
          </w:p>
          <w:p w14:paraId="44903F9C" w14:textId="77777777" w:rsidR="009407D1" w:rsidRPr="00F56211" w:rsidRDefault="009407D1" w:rsidP="009407D1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F47820"/>
          </w:tcPr>
          <w:p w14:paraId="6CE516EA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Hopes and fears for the year</w:t>
            </w:r>
          </w:p>
          <w:p w14:paraId="2BAD07A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Rights and responsibilities</w:t>
            </w:r>
          </w:p>
          <w:p w14:paraId="280B0981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Rewards and consequences</w:t>
            </w:r>
          </w:p>
          <w:p w14:paraId="4A78550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Safe and fair learning</w:t>
            </w:r>
          </w:p>
          <w:p w14:paraId="0563E6F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environment</w:t>
            </w:r>
          </w:p>
          <w:p w14:paraId="64A01BE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Valuing contributions</w:t>
            </w:r>
          </w:p>
          <w:p w14:paraId="6D5BFB2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Choices</w:t>
            </w:r>
          </w:p>
          <w:p w14:paraId="7CC01ABA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Recognising feelings</w:t>
            </w:r>
          </w:p>
        </w:tc>
        <w:tc>
          <w:tcPr>
            <w:tcW w:w="2504" w:type="dxa"/>
            <w:shd w:val="clear" w:color="auto" w:fill="F75E91"/>
          </w:tcPr>
          <w:p w14:paraId="70CE5E0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Assumptions and</w:t>
            </w:r>
          </w:p>
          <w:p w14:paraId="37FB557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stereotypes about gender</w:t>
            </w:r>
          </w:p>
          <w:p w14:paraId="400AA559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Understanding bullying</w:t>
            </w:r>
          </w:p>
          <w:p w14:paraId="73762F7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Standing up for self and</w:t>
            </w:r>
          </w:p>
          <w:p w14:paraId="18086DF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others</w:t>
            </w:r>
          </w:p>
          <w:p w14:paraId="166F159D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Making new friends</w:t>
            </w:r>
          </w:p>
          <w:p w14:paraId="3E9CF80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Celebrating difference and remaining friends</w:t>
            </w:r>
          </w:p>
        </w:tc>
        <w:tc>
          <w:tcPr>
            <w:tcW w:w="2505" w:type="dxa"/>
            <w:shd w:val="clear" w:color="auto" w:fill="C2A6E1"/>
          </w:tcPr>
          <w:p w14:paraId="26E530F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Achieving realistic goals</w:t>
            </w:r>
          </w:p>
          <w:p w14:paraId="4195361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Staying healthy to achieve goals</w:t>
            </w:r>
          </w:p>
          <w:p w14:paraId="14483A6A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Perseverance and strengths</w:t>
            </w:r>
          </w:p>
          <w:p w14:paraId="31F5C13C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Learning with others</w:t>
            </w:r>
          </w:p>
          <w:p w14:paraId="3C02F4A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Group co-operation</w:t>
            </w:r>
          </w:p>
          <w:p w14:paraId="586FE2E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Contributing to and sharing success</w:t>
            </w:r>
          </w:p>
        </w:tc>
        <w:tc>
          <w:tcPr>
            <w:tcW w:w="2504" w:type="dxa"/>
            <w:shd w:val="clear" w:color="auto" w:fill="5FC9E0"/>
          </w:tcPr>
          <w:p w14:paraId="575FF7DA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Motivation</w:t>
            </w:r>
          </w:p>
          <w:p w14:paraId="17B45AC9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Healthier choices</w:t>
            </w:r>
          </w:p>
          <w:p w14:paraId="7D0B9CC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Healthy eating and nutrition</w:t>
            </w:r>
          </w:p>
          <w:p w14:paraId="418A23E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Safety in the home</w:t>
            </w:r>
          </w:p>
          <w:p w14:paraId="6B905C5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Safety out and about</w:t>
            </w:r>
          </w:p>
          <w:p w14:paraId="1C324B8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Medicines</w:t>
            </w:r>
          </w:p>
        </w:tc>
        <w:tc>
          <w:tcPr>
            <w:tcW w:w="2504" w:type="dxa"/>
            <w:shd w:val="clear" w:color="auto" w:fill="97BF3D"/>
          </w:tcPr>
          <w:p w14:paraId="5087FAD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Different types of family</w:t>
            </w:r>
          </w:p>
          <w:p w14:paraId="0BAFF06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Physical contact boundaries</w:t>
            </w:r>
          </w:p>
          <w:p w14:paraId="77A6DD3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Friendship and conflict</w:t>
            </w:r>
          </w:p>
          <w:p w14:paraId="57813E2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Secrets</w:t>
            </w:r>
          </w:p>
          <w:p w14:paraId="143945D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Trust and appreciation</w:t>
            </w:r>
          </w:p>
          <w:p w14:paraId="7439186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Expressing appreciation for special relationships</w:t>
            </w:r>
          </w:p>
        </w:tc>
        <w:tc>
          <w:tcPr>
            <w:tcW w:w="2505" w:type="dxa"/>
            <w:shd w:val="clear" w:color="auto" w:fill="FF6463"/>
          </w:tcPr>
          <w:p w14:paraId="4D6921D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Life cycles in nature</w:t>
            </w:r>
          </w:p>
          <w:p w14:paraId="5543545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Growing from young to old</w:t>
            </w:r>
          </w:p>
          <w:p w14:paraId="1308AD9C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Increasing independence</w:t>
            </w:r>
          </w:p>
          <w:p w14:paraId="41607D7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Assertiveness</w:t>
            </w:r>
          </w:p>
          <w:p w14:paraId="2DB9137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Preparing for transition</w:t>
            </w:r>
          </w:p>
        </w:tc>
      </w:tr>
      <w:tr w:rsidR="009407D1" w:rsidRPr="00F56211" w14:paraId="486AE112" w14:textId="77777777" w:rsidTr="009407D1">
        <w:tc>
          <w:tcPr>
            <w:tcW w:w="851" w:type="dxa"/>
            <w:shd w:val="clear" w:color="auto" w:fill="40104D"/>
            <w:vAlign w:val="center"/>
          </w:tcPr>
          <w:p w14:paraId="3F821D48" w14:textId="77777777" w:rsidR="009407D1" w:rsidRPr="00F56211" w:rsidRDefault="009407D1" w:rsidP="009407D1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Ages</w:t>
            </w:r>
          </w:p>
          <w:p w14:paraId="7DAA22BA" w14:textId="77777777" w:rsidR="009407D1" w:rsidRPr="00F56211" w:rsidRDefault="009407D1" w:rsidP="009407D1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7-8</w:t>
            </w:r>
          </w:p>
          <w:p w14:paraId="03033608" w14:textId="77777777" w:rsidR="009407D1" w:rsidRPr="00F56211" w:rsidRDefault="009407D1" w:rsidP="009407D1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F47820"/>
          </w:tcPr>
          <w:p w14:paraId="2D3C792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Setting personal goals</w:t>
            </w:r>
          </w:p>
          <w:p w14:paraId="040048A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Self-identity and worth</w:t>
            </w:r>
          </w:p>
          <w:p w14:paraId="19F0E33A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Positivity in challenges</w:t>
            </w:r>
          </w:p>
          <w:p w14:paraId="4949DB6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Rules, rights and</w:t>
            </w:r>
          </w:p>
          <w:p w14:paraId="31729BC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responsibilities</w:t>
            </w:r>
          </w:p>
          <w:p w14:paraId="14CF7604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Rewards and consequences</w:t>
            </w:r>
          </w:p>
          <w:p w14:paraId="75EF44ED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Responsible choices</w:t>
            </w:r>
          </w:p>
          <w:p w14:paraId="77343141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Seeing things from others’ perspectives</w:t>
            </w:r>
          </w:p>
        </w:tc>
        <w:tc>
          <w:tcPr>
            <w:tcW w:w="2504" w:type="dxa"/>
            <w:shd w:val="clear" w:color="auto" w:fill="F75E91"/>
          </w:tcPr>
          <w:p w14:paraId="28527FE1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 xml:space="preserve">Families and </w:t>
            </w:r>
            <w:proofErr w:type="gramStart"/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their</w:t>
            </w:r>
            <w:proofErr w:type="gramEnd"/>
          </w:p>
          <w:p w14:paraId="0000988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differences</w:t>
            </w:r>
          </w:p>
          <w:p w14:paraId="31E953C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Family conflict and how to manage it (child-centred)</w:t>
            </w:r>
          </w:p>
          <w:p w14:paraId="5F40E5F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Witnessing bullying and how to solve it</w:t>
            </w:r>
          </w:p>
          <w:p w14:paraId="57C34471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Recognising how words can be hurtful</w:t>
            </w:r>
          </w:p>
          <w:p w14:paraId="79258BB9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Giving and receiving</w:t>
            </w:r>
          </w:p>
          <w:p w14:paraId="306E2EE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compliments</w:t>
            </w:r>
          </w:p>
        </w:tc>
        <w:tc>
          <w:tcPr>
            <w:tcW w:w="2505" w:type="dxa"/>
            <w:shd w:val="clear" w:color="auto" w:fill="C2A6E1"/>
          </w:tcPr>
          <w:p w14:paraId="0E09D63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Difficult challenges and</w:t>
            </w:r>
          </w:p>
          <w:p w14:paraId="2A6CD434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achieving success</w:t>
            </w:r>
          </w:p>
          <w:p w14:paraId="2C1593E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Dreams and ambitions</w:t>
            </w:r>
          </w:p>
          <w:p w14:paraId="52D7C38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Motivation and enthusiasm</w:t>
            </w:r>
          </w:p>
          <w:p w14:paraId="3A76191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Recognising and trying to</w:t>
            </w:r>
          </w:p>
          <w:p w14:paraId="5FAD86E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overcome obstacles</w:t>
            </w:r>
          </w:p>
          <w:p w14:paraId="1F1C6BCA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Evaluating learning</w:t>
            </w:r>
          </w:p>
          <w:p w14:paraId="205FD62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Processes</w:t>
            </w:r>
          </w:p>
          <w:p w14:paraId="17A6C79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Contributing to the community</w:t>
            </w:r>
          </w:p>
          <w:p w14:paraId="7442F11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Managing feelings</w:t>
            </w:r>
          </w:p>
          <w:p w14:paraId="47291E3C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Simple budgeting</w:t>
            </w:r>
          </w:p>
        </w:tc>
        <w:tc>
          <w:tcPr>
            <w:tcW w:w="2504" w:type="dxa"/>
            <w:shd w:val="clear" w:color="auto" w:fill="5FC9E0"/>
          </w:tcPr>
          <w:p w14:paraId="0F79B3E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Exercise</w:t>
            </w:r>
          </w:p>
          <w:p w14:paraId="4AF738B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Food labelling and healthy swaps</w:t>
            </w:r>
          </w:p>
          <w:p w14:paraId="0947031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Attitudes towards drugs</w:t>
            </w:r>
          </w:p>
          <w:p w14:paraId="044D8D6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strike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 xml:space="preserve">Keeping safe </w:t>
            </w:r>
          </w:p>
          <w:p w14:paraId="2E3757C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online and off line</w:t>
            </w:r>
          </w:p>
          <w:p w14:paraId="1C303F1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Respect for myself and</w:t>
            </w:r>
          </w:p>
          <w:p w14:paraId="01F0691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others</w:t>
            </w:r>
          </w:p>
          <w:p w14:paraId="7EFC38C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Healthy and safe choices outdoors</w:t>
            </w:r>
          </w:p>
          <w:p w14:paraId="2D1ADE39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Water safety</w:t>
            </w:r>
          </w:p>
          <w:p w14:paraId="7ACBF67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Asking for help</w:t>
            </w:r>
          </w:p>
          <w:p w14:paraId="7DBB113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97BF3D"/>
          </w:tcPr>
          <w:p w14:paraId="0C8F564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Family roles and responsibilities</w:t>
            </w:r>
          </w:p>
          <w:p w14:paraId="71EC99C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Friendship and negotiation</w:t>
            </w:r>
          </w:p>
          <w:p w14:paraId="1CD57BC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Keeping safe online and who to go to for help</w:t>
            </w:r>
          </w:p>
          <w:p w14:paraId="44F9882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Media influence</w:t>
            </w:r>
          </w:p>
          <w:p w14:paraId="33E8653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a global citizen</w:t>
            </w:r>
          </w:p>
          <w:p w14:paraId="757F687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How my choices affect others</w:t>
            </w:r>
          </w:p>
          <w:p w14:paraId="33D7584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Awareness of other children’s different lives</w:t>
            </w:r>
          </w:p>
          <w:p w14:paraId="6762545D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Expressing appreciation for family and friends</w:t>
            </w:r>
          </w:p>
        </w:tc>
        <w:tc>
          <w:tcPr>
            <w:tcW w:w="2505" w:type="dxa"/>
            <w:shd w:val="clear" w:color="auto" w:fill="FF6463"/>
          </w:tcPr>
          <w:p w14:paraId="5B54FE1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Personal hygiene</w:t>
            </w:r>
          </w:p>
          <w:p w14:paraId="66A5C98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Family stereotypes</w:t>
            </w:r>
          </w:p>
          <w:p w14:paraId="0130E07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Challenging my ideas</w:t>
            </w:r>
          </w:p>
          <w:p w14:paraId="4B20E7D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Preparing for transition</w:t>
            </w:r>
          </w:p>
        </w:tc>
      </w:tr>
    </w:tbl>
    <w:p w14:paraId="046EF1BE" w14:textId="77777777" w:rsidR="009407D1" w:rsidRDefault="009407D1" w:rsidP="00063B46">
      <w:pPr>
        <w:spacing w:after="0"/>
        <w:rPr>
          <w:rFonts w:ascii="Outfit" w:hAnsi="Outfit" w:cs="Segoe UI"/>
          <w:color w:val="000C30"/>
          <w:sz w:val="20"/>
          <w:szCs w:val="20"/>
        </w:rPr>
      </w:pPr>
    </w:p>
    <w:p w14:paraId="49D2DC15" w14:textId="77777777" w:rsidR="009407D1" w:rsidRDefault="009407D1" w:rsidP="00063B46">
      <w:pPr>
        <w:spacing w:after="0"/>
        <w:rPr>
          <w:rFonts w:ascii="Outfit" w:hAnsi="Outfit" w:cs="Segoe UI"/>
          <w:color w:val="000C30"/>
          <w:sz w:val="20"/>
          <w:szCs w:val="20"/>
        </w:rPr>
      </w:pPr>
    </w:p>
    <w:p w14:paraId="5E35D132" w14:textId="77777777" w:rsidR="00EE7D5B" w:rsidRDefault="00EE7D5B" w:rsidP="009407D1">
      <w:pPr>
        <w:jc w:val="center"/>
        <w:rPr>
          <w:rFonts w:ascii="Outfit" w:hAnsi="Outfit"/>
          <w:b/>
          <w:bCs/>
          <w:color w:val="000C30"/>
          <w:sz w:val="36"/>
          <w:szCs w:val="36"/>
        </w:rPr>
      </w:pPr>
    </w:p>
    <w:p w14:paraId="493C9DDF" w14:textId="39BB36E5" w:rsidR="009407D1" w:rsidRPr="009407D1" w:rsidRDefault="009407D1" w:rsidP="009407D1">
      <w:pPr>
        <w:jc w:val="center"/>
        <w:rPr>
          <w:rFonts w:ascii="Outfit" w:hAnsi="Outfit"/>
          <w:b/>
          <w:bCs/>
          <w:color w:val="000C30"/>
          <w:sz w:val="36"/>
          <w:szCs w:val="36"/>
        </w:rPr>
      </w:pPr>
      <w:r w:rsidRPr="009407D1">
        <w:rPr>
          <w:rFonts w:ascii="Outfit" w:hAnsi="Outfit"/>
          <w:b/>
          <w:bCs/>
          <w:color w:val="000C30"/>
          <w:sz w:val="36"/>
          <w:szCs w:val="36"/>
        </w:rPr>
        <w:lastRenderedPageBreak/>
        <w:t>PSHE Knowledge Content Snapshot Overview</w:t>
      </w:r>
    </w:p>
    <w:p w14:paraId="179DA271" w14:textId="77777777" w:rsidR="009407D1" w:rsidRDefault="009407D1" w:rsidP="00063B46">
      <w:pPr>
        <w:spacing w:after="0"/>
        <w:rPr>
          <w:rFonts w:ascii="Outfit" w:hAnsi="Outfit" w:cs="Segoe UI"/>
          <w:color w:val="000C30"/>
          <w:sz w:val="20"/>
          <w:szCs w:val="20"/>
        </w:rPr>
      </w:pPr>
    </w:p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851"/>
        <w:gridCol w:w="2504"/>
        <w:gridCol w:w="2504"/>
        <w:gridCol w:w="2505"/>
        <w:gridCol w:w="2504"/>
        <w:gridCol w:w="2504"/>
        <w:gridCol w:w="2505"/>
      </w:tblGrid>
      <w:tr w:rsidR="009407D1" w14:paraId="00D197F9" w14:textId="77777777" w:rsidTr="009A1B2F">
        <w:tc>
          <w:tcPr>
            <w:tcW w:w="851" w:type="dxa"/>
            <w:shd w:val="clear" w:color="auto" w:fill="40104D"/>
            <w:vAlign w:val="center"/>
          </w:tcPr>
          <w:p w14:paraId="213AAD7F" w14:textId="77777777" w:rsidR="009407D1" w:rsidRPr="00394DCF" w:rsidRDefault="009407D1" w:rsidP="009A1B2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</w:rPr>
            </w:pPr>
            <w:r w:rsidRPr="00394DCF">
              <w:rPr>
                <w:rFonts w:ascii="Outfit" w:hAnsi="Outfit" w:cs="Segoe UI"/>
                <w:b/>
                <w:bCs/>
                <w:color w:val="FDF7E9"/>
              </w:rPr>
              <w:t>Age group</w:t>
            </w:r>
          </w:p>
        </w:tc>
        <w:tc>
          <w:tcPr>
            <w:tcW w:w="2504" w:type="dxa"/>
            <w:shd w:val="clear" w:color="auto" w:fill="BD5100"/>
          </w:tcPr>
          <w:p w14:paraId="631EB1E8" w14:textId="77777777" w:rsidR="009407D1" w:rsidRPr="00394DCF" w:rsidRDefault="009407D1" w:rsidP="009A1B2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</w:rPr>
            </w:pPr>
            <w:r w:rsidRPr="00394DCF">
              <w:rPr>
                <w:rFonts w:ascii="Outfit" w:hAnsi="Outfit" w:cs="Segoe UI"/>
                <w:b/>
                <w:bCs/>
                <w:color w:val="FDF7E9"/>
              </w:rPr>
              <w:t xml:space="preserve">Being Me </w:t>
            </w:r>
            <w:proofErr w:type="gramStart"/>
            <w:r w:rsidRPr="00394DCF">
              <w:rPr>
                <w:rFonts w:ascii="Outfit" w:hAnsi="Outfit" w:cs="Segoe UI"/>
                <w:b/>
                <w:bCs/>
                <w:color w:val="FDF7E9"/>
              </w:rPr>
              <w:t>In</w:t>
            </w:r>
            <w:proofErr w:type="gramEnd"/>
            <w:r w:rsidRPr="00394DCF">
              <w:rPr>
                <w:rFonts w:ascii="Outfit" w:hAnsi="Outfit" w:cs="Segoe UI"/>
                <w:b/>
                <w:bCs/>
                <w:color w:val="FDF7E9"/>
              </w:rPr>
              <w:t xml:space="preserve"> My World</w:t>
            </w:r>
          </w:p>
        </w:tc>
        <w:tc>
          <w:tcPr>
            <w:tcW w:w="2504" w:type="dxa"/>
            <w:shd w:val="clear" w:color="auto" w:fill="D11553"/>
          </w:tcPr>
          <w:p w14:paraId="2B9C0A24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000C30"/>
              </w:rPr>
            </w:pPr>
            <w:r w:rsidRPr="008803B9">
              <w:rPr>
                <w:rFonts w:ascii="Outfit" w:hAnsi="Outfit" w:cs="Segoe UI"/>
                <w:b/>
                <w:bCs/>
                <w:color w:val="FDF7E9"/>
              </w:rPr>
              <w:t>Celebrating Difference</w:t>
            </w:r>
          </w:p>
        </w:tc>
        <w:tc>
          <w:tcPr>
            <w:tcW w:w="2505" w:type="dxa"/>
            <w:shd w:val="clear" w:color="auto" w:fill="8251B8"/>
            <w:vAlign w:val="center"/>
          </w:tcPr>
          <w:p w14:paraId="1C3DE065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0272128">
              <w:rPr>
                <w:rFonts w:ascii="Outfit" w:hAnsi="Outfit" w:cs="Segoe UI"/>
                <w:b/>
                <w:bCs/>
                <w:color w:val="FDF7E9"/>
              </w:rPr>
              <w:t>Dreams and Goals</w:t>
            </w:r>
          </w:p>
        </w:tc>
        <w:tc>
          <w:tcPr>
            <w:tcW w:w="2504" w:type="dxa"/>
            <w:shd w:val="clear" w:color="auto" w:fill="007E99"/>
            <w:vAlign w:val="center"/>
          </w:tcPr>
          <w:p w14:paraId="0CD649F4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62EDA2E">
              <w:rPr>
                <w:rFonts w:ascii="Outfit" w:hAnsi="Outfit" w:cs="Segoe UI"/>
                <w:b/>
                <w:bCs/>
                <w:color w:val="FDF7E9"/>
              </w:rPr>
              <w:t>Healthy Me</w:t>
            </w:r>
          </w:p>
        </w:tc>
        <w:tc>
          <w:tcPr>
            <w:tcW w:w="2504" w:type="dxa"/>
            <w:shd w:val="clear" w:color="auto" w:fill="566D00"/>
            <w:vAlign w:val="center"/>
          </w:tcPr>
          <w:p w14:paraId="13DFBF27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0272128">
              <w:rPr>
                <w:rFonts w:ascii="Outfit" w:hAnsi="Outfit" w:cs="Segoe UI"/>
                <w:b/>
                <w:bCs/>
                <w:color w:val="FDF7E9"/>
              </w:rPr>
              <w:t>Relationships</w:t>
            </w:r>
          </w:p>
        </w:tc>
        <w:tc>
          <w:tcPr>
            <w:tcW w:w="2505" w:type="dxa"/>
            <w:shd w:val="clear" w:color="auto" w:fill="BA2625"/>
            <w:vAlign w:val="center"/>
          </w:tcPr>
          <w:p w14:paraId="09B506C6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0272128">
              <w:rPr>
                <w:rFonts w:ascii="Outfit" w:hAnsi="Outfit" w:cs="Segoe UI"/>
                <w:b/>
                <w:bCs/>
                <w:color w:val="FDF7E9"/>
              </w:rPr>
              <w:t>Changing Me</w:t>
            </w:r>
          </w:p>
        </w:tc>
      </w:tr>
      <w:tr w:rsidR="009407D1" w:rsidRPr="00F56211" w14:paraId="310EDAD1" w14:textId="77777777" w:rsidTr="00A7770F">
        <w:tc>
          <w:tcPr>
            <w:tcW w:w="851" w:type="dxa"/>
            <w:shd w:val="clear" w:color="auto" w:fill="40104D"/>
            <w:vAlign w:val="center"/>
          </w:tcPr>
          <w:p w14:paraId="495AA165" w14:textId="77777777" w:rsidR="009407D1" w:rsidRPr="00F56211" w:rsidRDefault="009407D1" w:rsidP="00A7770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Ages</w:t>
            </w:r>
          </w:p>
          <w:p w14:paraId="34EE78EF" w14:textId="77777777" w:rsidR="009407D1" w:rsidRPr="00F56211" w:rsidRDefault="009407D1" w:rsidP="00A7770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8-9</w:t>
            </w:r>
          </w:p>
          <w:p w14:paraId="3BA2291D" w14:textId="77777777" w:rsidR="009407D1" w:rsidRPr="00F56211" w:rsidRDefault="009407D1" w:rsidP="00A7770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F47820"/>
          </w:tcPr>
          <w:p w14:paraId="5710118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part of a class team</w:t>
            </w:r>
          </w:p>
          <w:p w14:paraId="1E7D59A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a school citizen</w:t>
            </w:r>
          </w:p>
          <w:p w14:paraId="49E483C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Rights, responsibilities and democracy (school council)</w:t>
            </w:r>
          </w:p>
          <w:p w14:paraId="5EA040A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Rewards and consequences</w:t>
            </w:r>
          </w:p>
          <w:p w14:paraId="44DD654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Group decision-making</w:t>
            </w:r>
          </w:p>
          <w:p w14:paraId="7C83B62D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Having a voice</w:t>
            </w:r>
          </w:p>
          <w:p w14:paraId="63F0C49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What motivates behaviour</w:t>
            </w:r>
          </w:p>
        </w:tc>
        <w:tc>
          <w:tcPr>
            <w:tcW w:w="2504" w:type="dxa"/>
            <w:shd w:val="clear" w:color="auto" w:fill="F75E91"/>
          </w:tcPr>
          <w:p w14:paraId="26B2085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Challenging assumptions</w:t>
            </w:r>
          </w:p>
          <w:p w14:paraId="16F75371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Judging by appearance</w:t>
            </w:r>
          </w:p>
          <w:p w14:paraId="2948DB5C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Accepting self and others</w:t>
            </w:r>
          </w:p>
          <w:p w14:paraId="6B1432E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Understanding influences</w:t>
            </w:r>
          </w:p>
          <w:p w14:paraId="00F2E4DA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Understanding bullying</w:t>
            </w:r>
          </w:p>
          <w:p w14:paraId="0142339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Problem-solving</w:t>
            </w:r>
          </w:p>
          <w:p w14:paraId="63C1409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Identifying how special and unique everyone is</w:t>
            </w:r>
          </w:p>
          <w:p w14:paraId="07D8541D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First impressions</w:t>
            </w:r>
          </w:p>
        </w:tc>
        <w:tc>
          <w:tcPr>
            <w:tcW w:w="2505" w:type="dxa"/>
            <w:shd w:val="clear" w:color="auto" w:fill="C2A6E1"/>
          </w:tcPr>
          <w:p w14:paraId="111F8094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Hopes and dreams</w:t>
            </w:r>
          </w:p>
          <w:p w14:paraId="00946F6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Overcoming disappointment</w:t>
            </w:r>
          </w:p>
          <w:p w14:paraId="5982A0C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Creating new realistic</w:t>
            </w:r>
          </w:p>
          <w:p w14:paraId="035DD9E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dreams</w:t>
            </w:r>
          </w:p>
          <w:p w14:paraId="427CD399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Achieving goals</w:t>
            </w:r>
          </w:p>
          <w:p w14:paraId="49CE714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Working in a group</w:t>
            </w:r>
          </w:p>
          <w:p w14:paraId="0FDC31F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Celebrating contributions</w:t>
            </w:r>
          </w:p>
          <w:p w14:paraId="0D76B38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Resilience</w:t>
            </w:r>
          </w:p>
          <w:p w14:paraId="1DD1AB6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Positive attitudes</w:t>
            </w:r>
          </w:p>
        </w:tc>
        <w:tc>
          <w:tcPr>
            <w:tcW w:w="2504" w:type="dxa"/>
            <w:shd w:val="clear" w:color="auto" w:fill="5FC9E0"/>
          </w:tcPr>
          <w:p w14:paraId="0FA9E0E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Healthier friendships</w:t>
            </w:r>
          </w:p>
          <w:p w14:paraId="03256D7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Peer influences</w:t>
            </w:r>
          </w:p>
          <w:p w14:paraId="4DE416A9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 xml:space="preserve">Railway safety </w:t>
            </w:r>
          </w:p>
          <w:p w14:paraId="42463B5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Staying safe with friends</w:t>
            </w:r>
          </w:p>
          <w:p w14:paraId="1B5F89A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Smoking</w:t>
            </w:r>
          </w:p>
          <w:p w14:paraId="3B3131C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Alcohol and vaping</w:t>
            </w:r>
          </w:p>
          <w:p w14:paraId="694F4BCC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Assertiveness</w:t>
            </w:r>
          </w:p>
          <w:p w14:paraId="221BCD4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Peer pressure</w:t>
            </w:r>
          </w:p>
          <w:p w14:paraId="1F9E82B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Celebrating inner strength</w:t>
            </w:r>
          </w:p>
          <w:p w14:paraId="1F099E9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97BF3D"/>
          </w:tcPr>
          <w:p w14:paraId="4F15E73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Jealousy</w:t>
            </w:r>
          </w:p>
          <w:p w14:paraId="1653F31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Love and loss</w:t>
            </w:r>
          </w:p>
          <w:p w14:paraId="2DA15F1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Memories of loved ones</w:t>
            </w:r>
          </w:p>
          <w:p w14:paraId="22CAF0B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Getting and Falling Out</w:t>
            </w:r>
          </w:p>
          <w:p w14:paraId="5E818F1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Girlfriends and Boyfriends</w:t>
            </w:r>
          </w:p>
          <w:p w14:paraId="2B5C6EA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Showing appreciation to people and animals</w:t>
            </w:r>
          </w:p>
        </w:tc>
        <w:tc>
          <w:tcPr>
            <w:tcW w:w="2505" w:type="dxa"/>
            <w:shd w:val="clear" w:color="auto" w:fill="FF6463"/>
          </w:tcPr>
          <w:p w14:paraId="140DE71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unique</w:t>
            </w:r>
          </w:p>
          <w:p w14:paraId="13D75CC9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part of a family</w:t>
            </w:r>
          </w:p>
          <w:p w14:paraId="480F391A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Confidence in change</w:t>
            </w:r>
          </w:p>
          <w:p w14:paraId="0B0E692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Accepting change</w:t>
            </w:r>
          </w:p>
          <w:p w14:paraId="42E3997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Preparing for transition</w:t>
            </w:r>
          </w:p>
          <w:p w14:paraId="30831D7C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Environmental change</w:t>
            </w:r>
          </w:p>
        </w:tc>
      </w:tr>
      <w:tr w:rsidR="009407D1" w:rsidRPr="00F56211" w14:paraId="666CC8BB" w14:textId="77777777" w:rsidTr="00A7770F">
        <w:tc>
          <w:tcPr>
            <w:tcW w:w="851" w:type="dxa"/>
            <w:shd w:val="clear" w:color="auto" w:fill="40104D"/>
            <w:vAlign w:val="center"/>
          </w:tcPr>
          <w:p w14:paraId="21ED4351" w14:textId="77777777" w:rsidR="009407D1" w:rsidRPr="00F56211" w:rsidRDefault="009407D1" w:rsidP="00A7770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Ages</w:t>
            </w:r>
          </w:p>
          <w:p w14:paraId="263C4787" w14:textId="77777777" w:rsidR="009407D1" w:rsidRPr="00F56211" w:rsidRDefault="009407D1" w:rsidP="00A7770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9-10</w:t>
            </w:r>
          </w:p>
          <w:p w14:paraId="7190DC5C" w14:textId="77777777" w:rsidR="009407D1" w:rsidRPr="00F56211" w:rsidRDefault="009407D1" w:rsidP="00A7770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F47820"/>
          </w:tcPr>
          <w:p w14:paraId="5D6298DA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Planning the year ahead</w:t>
            </w:r>
          </w:p>
          <w:p w14:paraId="2A8EBE89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Being a citizen</w:t>
            </w:r>
          </w:p>
          <w:p w14:paraId="4130515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Rights and responsibilities</w:t>
            </w:r>
          </w:p>
          <w:p w14:paraId="75ADE3C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Rewards and consequences</w:t>
            </w:r>
          </w:p>
          <w:p w14:paraId="2B0738D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How behaviour affects</w:t>
            </w:r>
          </w:p>
          <w:p w14:paraId="4F1C156D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groups</w:t>
            </w:r>
          </w:p>
          <w:p w14:paraId="036ECC7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Democracy, having a voice, participating</w:t>
            </w:r>
          </w:p>
        </w:tc>
        <w:tc>
          <w:tcPr>
            <w:tcW w:w="2504" w:type="dxa"/>
            <w:shd w:val="clear" w:color="auto" w:fill="F75E91"/>
          </w:tcPr>
          <w:p w14:paraId="4CA6D13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Cultural differences and how they can cause conflict</w:t>
            </w:r>
          </w:p>
          <w:p w14:paraId="36B4F89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Racism</w:t>
            </w:r>
          </w:p>
          <w:p w14:paraId="57B2330A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Rumours and name-calling</w:t>
            </w:r>
          </w:p>
          <w:p w14:paraId="6A5CF394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Types of bullying</w:t>
            </w:r>
          </w:p>
          <w:p w14:paraId="0AF952A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Materials wealth and</w:t>
            </w:r>
          </w:p>
          <w:p w14:paraId="19E49B0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happiness</w:t>
            </w:r>
          </w:p>
          <w:p w14:paraId="721B09A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Enjoying and respecting</w:t>
            </w:r>
          </w:p>
          <w:p w14:paraId="124EC794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other cultures</w:t>
            </w:r>
          </w:p>
        </w:tc>
        <w:tc>
          <w:tcPr>
            <w:tcW w:w="2505" w:type="dxa"/>
            <w:shd w:val="clear" w:color="auto" w:fill="C2A6E1"/>
          </w:tcPr>
          <w:p w14:paraId="734B465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Future dreams</w:t>
            </w:r>
          </w:p>
          <w:p w14:paraId="29D56B31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Spending, saving and value of money</w:t>
            </w:r>
          </w:p>
          <w:p w14:paraId="7B7E01A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Jobs and careers</w:t>
            </w:r>
          </w:p>
          <w:p w14:paraId="2C124F1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Dream job and how to get there</w:t>
            </w:r>
          </w:p>
          <w:p w14:paraId="5571F7A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Goals in different cultures</w:t>
            </w:r>
          </w:p>
          <w:p w14:paraId="1036C5F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Supporting others (charity)</w:t>
            </w:r>
          </w:p>
          <w:p w14:paraId="2056729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Motivation</w:t>
            </w:r>
          </w:p>
        </w:tc>
        <w:tc>
          <w:tcPr>
            <w:tcW w:w="2504" w:type="dxa"/>
            <w:shd w:val="clear" w:color="auto" w:fill="5FC9E0"/>
          </w:tcPr>
          <w:p w14:paraId="2F7627F4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Smoking including vaping</w:t>
            </w:r>
          </w:p>
          <w:p w14:paraId="62E7781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Alcohol and vaping</w:t>
            </w:r>
          </w:p>
          <w:p w14:paraId="64F7940D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Alcohol and anti-social</w:t>
            </w:r>
          </w:p>
          <w:p w14:paraId="08F7945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behaviour</w:t>
            </w:r>
          </w:p>
          <w:p w14:paraId="1D016F8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Emergency aid</w:t>
            </w:r>
          </w:p>
          <w:p w14:paraId="5B200C7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Body image</w:t>
            </w:r>
          </w:p>
          <w:p w14:paraId="778B388C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Relationships with food</w:t>
            </w:r>
          </w:p>
          <w:p w14:paraId="330554B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Healthy choices</w:t>
            </w:r>
          </w:p>
          <w:p w14:paraId="6E8F9BB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Motivation and behaviour</w:t>
            </w:r>
          </w:p>
        </w:tc>
        <w:tc>
          <w:tcPr>
            <w:tcW w:w="2504" w:type="dxa"/>
            <w:shd w:val="clear" w:color="auto" w:fill="97BF3D"/>
          </w:tcPr>
          <w:p w14:paraId="16558DE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Self-recognition/ self-worth</w:t>
            </w:r>
          </w:p>
          <w:p w14:paraId="6B31A94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Building self-esteem</w:t>
            </w:r>
          </w:p>
          <w:p w14:paraId="6B376114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Safer online communities</w:t>
            </w:r>
          </w:p>
          <w:p w14:paraId="4694324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Rights and responsibilities online</w:t>
            </w:r>
          </w:p>
          <w:p w14:paraId="3E59AAE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 xml:space="preserve">Online gaming and </w:t>
            </w:r>
            <w:r>
              <w:rPr>
                <w:rFonts w:ascii="Outfit" w:hAnsi="Outfit" w:cs="Segoe UI"/>
                <w:color w:val="000C30"/>
                <w:sz w:val="20"/>
                <w:szCs w:val="20"/>
              </w:rPr>
              <w:t>risks</w:t>
            </w:r>
          </w:p>
          <w:p w14:paraId="10FF3DD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Reducing screen time</w:t>
            </w:r>
          </w:p>
          <w:p w14:paraId="2AF3F84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Dangers of online grooming</w:t>
            </w:r>
          </w:p>
          <w:p w14:paraId="6C87DAA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Internet safety rules</w:t>
            </w:r>
          </w:p>
        </w:tc>
        <w:tc>
          <w:tcPr>
            <w:tcW w:w="2505" w:type="dxa"/>
            <w:shd w:val="clear" w:color="auto" w:fill="FF6463"/>
          </w:tcPr>
          <w:p w14:paraId="32DD5C31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Self- and body image</w:t>
            </w:r>
          </w:p>
          <w:p w14:paraId="71269DF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Influence of online and media on body image</w:t>
            </w:r>
          </w:p>
          <w:p w14:paraId="7185EDB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Puberty for girls</w:t>
            </w:r>
          </w:p>
          <w:p w14:paraId="39FE0E5A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Puberty for boys</w:t>
            </w:r>
          </w:p>
          <w:p w14:paraId="67DB0EB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Growing responsibility</w:t>
            </w:r>
          </w:p>
          <w:p w14:paraId="59D06BC1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Coping with change</w:t>
            </w:r>
          </w:p>
          <w:p w14:paraId="2BC2ACD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Preparing for transition</w:t>
            </w:r>
          </w:p>
        </w:tc>
      </w:tr>
    </w:tbl>
    <w:p w14:paraId="660445C1" w14:textId="77777777" w:rsidR="00E836DC" w:rsidRDefault="00E836DC" w:rsidP="00063B46">
      <w:pPr>
        <w:spacing w:after="0"/>
        <w:rPr>
          <w:rFonts w:ascii="Outfit" w:hAnsi="Outfit" w:cs="Segoe UI"/>
          <w:color w:val="000C30"/>
          <w:sz w:val="20"/>
          <w:szCs w:val="20"/>
        </w:rPr>
      </w:pPr>
    </w:p>
    <w:p w14:paraId="68E414EE" w14:textId="77777777" w:rsidR="00E836DC" w:rsidRDefault="00E836DC" w:rsidP="00063B46">
      <w:pPr>
        <w:spacing w:after="0"/>
        <w:rPr>
          <w:rFonts w:ascii="Outfit" w:hAnsi="Outfit" w:cs="Segoe UI"/>
          <w:color w:val="000C30"/>
          <w:sz w:val="20"/>
          <w:szCs w:val="20"/>
        </w:rPr>
      </w:pPr>
    </w:p>
    <w:p w14:paraId="28394FE8" w14:textId="77777777" w:rsidR="00EE7D5B" w:rsidRDefault="00EE7D5B" w:rsidP="00A7770F">
      <w:pPr>
        <w:spacing w:after="0"/>
        <w:jc w:val="center"/>
        <w:rPr>
          <w:rFonts w:ascii="Outfit" w:hAnsi="Outfit"/>
          <w:b/>
          <w:bCs/>
          <w:color w:val="000C30"/>
          <w:sz w:val="36"/>
          <w:szCs w:val="36"/>
        </w:rPr>
      </w:pPr>
    </w:p>
    <w:p w14:paraId="73617C2E" w14:textId="2AEEDA4C" w:rsidR="009407D1" w:rsidRPr="009407D1" w:rsidRDefault="009407D1" w:rsidP="00A7770F">
      <w:pPr>
        <w:spacing w:after="0"/>
        <w:jc w:val="center"/>
        <w:rPr>
          <w:rFonts w:ascii="Outfit" w:hAnsi="Outfit"/>
          <w:b/>
          <w:bCs/>
          <w:color w:val="000C30"/>
          <w:sz w:val="36"/>
          <w:szCs w:val="36"/>
        </w:rPr>
      </w:pPr>
      <w:r w:rsidRPr="009407D1">
        <w:rPr>
          <w:rFonts w:ascii="Outfit" w:hAnsi="Outfit"/>
          <w:b/>
          <w:bCs/>
          <w:color w:val="000C30"/>
          <w:sz w:val="36"/>
          <w:szCs w:val="36"/>
        </w:rPr>
        <w:t>PSHE Knowledge Content Snapshot Overview</w:t>
      </w:r>
    </w:p>
    <w:p w14:paraId="47FDEC5D" w14:textId="77777777" w:rsidR="009407D1" w:rsidRDefault="009407D1" w:rsidP="00063B46">
      <w:pPr>
        <w:spacing w:after="0"/>
        <w:rPr>
          <w:rFonts w:ascii="Outfit" w:hAnsi="Outfit" w:cs="Segoe UI"/>
          <w:color w:val="000C30"/>
          <w:sz w:val="20"/>
          <w:szCs w:val="20"/>
        </w:rPr>
      </w:pPr>
    </w:p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1135"/>
        <w:gridCol w:w="2551"/>
        <w:gridCol w:w="2268"/>
        <w:gridCol w:w="2505"/>
        <w:gridCol w:w="2504"/>
        <w:gridCol w:w="2362"/>
        <w:gridCol w:w="2410"/>
      </w:tblGrid>
      <w:tr w:rsidR="009407D1" w14:paraId="78E604E8" w14:textId="77777777" w:rsidTr="009407D1">
        <w:tc>
          <w:tcPr>
            <w:tcW w:w="1135" w:type="dxa"/>
            <w:shd w:val="clear" w:color="auto" w:fill="40104D"/>
            <w:vAlign w:val="center"/>
          </w:tcPr>
          <w:p w14:paraId="786591CA" w14:textId="77777777" w:rsidR="009407D1" w:rsidRPr="00394DCF" w:rsidRDefault="009407D1" w:rsidP="009A1B2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</w:rPr>
            </w:pPr>
            <w:r w:rsidRPr="00394DCF">
              <w:rPr>
                <w:rFonts w:ascii="Outfit" w:hAnsi="Outfit" w:cs="Segoe UI"/>
                <w:b/>
                <w:bCs/>
                <w:color w:val="FDF7E9"/>
              </w:rPr>
              <w:lastRenderedPageBreak/>
              <w:t>Age group</w:t>
            </w:r>
          </w:p>
        </w:tc>
        <w:tc>
          <w:tcPr>
            <w:tcW w:w="2551" w:type="dxa"/>
            <w:shd w:val="clear" w:color="auto" w:fill="BD5100"/>
          </w:tcPr>
          <w:p w14:paraId="6B96F01C" w14:textId="77777777" w:rsidR="009407D1" w:rsidRPr="00394DCF" w:rsidRDefault="009407D1" w:rsidP="009A1B2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</w:rPr>
            </w:pPr>
            <w:r w:rsidRPr="00394DCF">
              <w:rPr>
                <w:rFonts w:ascii="Outfit" w:hAnsi="Outfit" w:cs="Segoe UI"/>
                <w:b/>
                <w:bCs/>
                <w:color w:val="FDF7E9"/>
              </w:rPr>
              <w:t xml:space="preserve">Being Me </w:t>
            </w:r>
            <w:proofErr w:type="gramStart"/>
            <w:r w:rsidRPr="00394DCF">
              <w:rPr>
                <w:rFonts w:ascii="Outfit" w:hAnsi="Outfit" w:cs="Segoe UI"/>
                <w:b/>
                <w:bCs/>
                <w:color w:val="FDF7E9"/>
              </w:rPr>
              <w:t>In</w:t>
            </w:r>
            <w:proofErr w:type="gramEnd"/>
            <w:r w:rsidRPr="00394DCF">
              <w:rPr>
                <w:rFonts w:ascii="Outfit" w:hAnsi="Outfit" w:cs="Segoe UI"/>
                <w:b/>
                <w:bCs/>
                <w:color w:val="FDF7E9"/>
              </w:rPr>
              <w:t xml:space="preserve"> My World</w:t>
            </w:r>
          </w:p>
        </w:tc>
        <w:tc>
          <w:tcPr>
            <w:tcW w:w="2268" w:type="dxa"/>
            <w:shd w:val="clear" w:color="auto" w:fill="D11553"/>
          </w:tcPr>
          <w:p w14:paraId="18865A96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000C30"/>
              </w:rPr>
            </w:pPr>
            <w:r w:rsidRPr="008803B9">
              <w:rPr>
                <w:rFonts w:ascii="Outfit" w:hAnsi="Outfit" w:cs="Segoe UI"/>
                <w:b/>
                <w:bCs/>
                <w:color w:val="FDF7E9"/>
              </w:rPr>
              <w:t>Celebrating Difference</w:t>
            </w:r>
          </w:p>
        </w:tc>
        <w:tc>
          <w:tcPr>
            <w:tcW w:w="2505" w:type="dxa"/>
            <w:shd w:val="clear" w:color="auto" w:fill="8251B8"/>
            <w:vAlign w:val="center"/>
          </w:tcPr>
          <w:p w14:paraId="754DDC12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0272128">
              <w:rPr>
                <w:rFonts w:ascii="Outfit" w:hAnsi="Outfit" w:cs="Segoe UI"/>
                <w:b/>
                <w:bCs/>
                <w:color w:val="FDF7E9"/>
              </w:rPr>
              <w:t>Dreams and Goals</w:t>
            </w:r>
          </w:p>
        </w:tc>
        <w:tc>
          <w:tcPr>
            <w:tcW w:w="2504" w:type="dxa"/>
            <w:shd w:val="clear" w:color="auto" w:fill="007E99"/>
            <w:vAlign w:val="center"/>
          </w:tcPr>
          <w:p w14:paraId="4700857E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62EDA2E">
              <w:rPr>
                <w:rFonts w:ascii="Outfit" w:hAnsi="Outfit" w:cs="Segoe UI"/>
                <w:b/>
                <w:bCs/>
                <w:color w:val="FDF7E9"/>
              </w:rPr>
              <w:t>Healthy Me</w:t>
            </w:r>
          </w:p>
        </w:tc>
        <w:tc>
          <w:tcPr>
            <w:tcW w:w="2362" w:type="dxa"/>
            <w:shd w:val="clear" w:color="auto" w:fill="566D00"/>
            <w:vAlign w:val="center"/>
          </w:tcPr>
          <w:p w14:paraId="7A0DFC6D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0272128">
              <w:rPr>
                <w:rFonts w:ascii="Outfit" w:hAnsi="Outfit" w:cs="Segoe UI"/>
                <w:b/>
                <w:bCs/>
                <w:color w:val="FDF7E9"/>
              </w:rPr>
              <w:t>Relationships</w:t>
            </w:r>
          </w:p>
        </w:tc>
        <w:tc>
          <w:tcPr>
            <w:tcW w:w="2410" w:type="dxa"/>
            <w:shd w:val="clear" w:color="auto" w:fill="BA2625"/>
            <w:vAlign w:val="center"/>
          </w:tcPr>
          <w:p w14:paraId="0599D0A5" w14:textId="77777777" w:rsidR="009407D1" w:rsidRPr="005B6E94" w:rsidRDefault="009407D1" w:rsidP="009A1B2F">
            <w:pPr>
              <w:spacing w:after="0"/>
              <w:jc w:val="center"/>
              <w:rPr>
                <w:rFonts w:ascii="Outfit" w:hAnsi="Outfit" w:cs="Segoe UI"/>
                <w:color w:val="000C30"/>
              </w:rPr>
            </w:pPr>
            <w:r w:rsidRPr="00272128">
              <w:rPr>
                <w:rFonts w:ascii="Outfit" w:hAnsi="Outfit" w:cs="Segoe UI"/>
                <w:b/>
                <w:bCs/>
                <w:color w:val="FDF7E9"/>
              </w:rPr>
              <w:t>Changing Me</w:t>
            </w:r>
          </w:p>
        </w:tc>
      </w:tr>
      <w:tr w:rsidR="009407D1" w:rsidRPr="00F56211" w14:paraId="182D78D9" w14:textId="77777777" w:rsidTr="00A7770F">
        <w:tc>
          <w:tcPr>
            <w:tcW w:w="1135" w:type="dxa"/>
            <w:shd w:val="clear" w:color="auto" w:fill="40104D"/>
            <w:vAlign w:val="center"/>
          </w:tcPr>
          <w:p w14:paraId="7EE3DBCF" w14:textId="77777777" w:rsidR="00A7770F" w:rsidRDefault="009407D1" w:rsidP="00A7770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 xml:space="preserve">Ages </w:t>
            </w:r>
          </w:p>
          <w:p w14:paraId="7B29AFD2" w14:textId="77A48DE1" w:rsidR="009407D1" w:rsidRPr="00F56211" w:rsidRDefault="009407D1" w:rsidP="00A7770F">
            <w:pPr>
              <w:spacing w:after="0"/>
              <w:jc w:val="center"/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</w:pPr>
            <w:r w:rsidRPr="00F56211">
              <w:rPr>
                <w:rFonts w:ascii="Outfit" w:hAnsi="Outfit" w:cs="Segoe UI"/>
                <w:b/>
                <w:bCs/>
                <w:color w:val="FDF7E9"/>
                <w:sz w:val="20"/>
                <w:szCs w:val="20"/>
              </w:rPr>
              <w:t>10-11</w:t>
            </w:r>
          </w:p>
        </w:tc>
        <w:tc>
          <w:tcPr>
            <w:tcW w:w="2551" w:type="dxa"/>
            <w:shd w:val="clear" w:color="auto" w:fill="F47820"/>
          </w:tcPr>
          <w:p w14:paraId="094AF5C4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Identifying goals for the year</w:t>
            </w:r>
          </w:p>
          <w:p w14:paraId="1BC3180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Global citizenship</w:t>
            </w:r>
          </w:p>
          <w:p w14:paraId="267D846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Children’s universal rights</w:t>
            </w:r>
          </w:p>
          <w:p w14:paraId="384C742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Feeling welcome and valued</w:t>
            </w:r>
          </w:p>
          <w:p w14:paraId="6810B9C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Choices, consequences and rewards</w:t>
            </w:r>
          </w:p>
          <w:p w14:paraId="64B32D2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Group dynamics</w:t>
            </w:r>
          </w:p>
          <w:p w14:paraId="48D81DAA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Democracy, having a voice</w:t>
            </w:r>
          </w:p>
          <w:p w14:paraId="25F6DD3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Anti-social behaviour</w:t>
            </w:r>
          </w:p>
          <w:p w14:paraId="0A90AA39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Role-modelling</w:t>
            </w:r>
          </w:p>
        </w:tc>
        <w:tc>
          <w:tcPr>
            <w:tcW w:w="2268" w:type="dxa"/>
            <w:shd w:val="clear" w:color="auto" w:fill="F75E91"/>
          </w:tcPr>
          <w:p w14:paraId="6ADF052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Perceptions of normality</w:t>
            </w:r>
          </w:p>
          <w:p w14:paraId="08D4943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Understanding disability</w:t>
            </w:r>
          </w:p>
          <w:p w14:paraId="5E46B18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Power struggles</w:t>
            </w:r>
          </w:p>
          <w:p w14:paraId="5916A1E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Understanding bullying</w:t>
            </w:r>
          </w:p>
          <w:p w14:paraId="544DE46C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Inclusion/exclusion</w:t>
            </w:r>
          </w:p>
          <w:p w14:paraId="4B40E457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Differences as conflict,</w:t>
            </w:r>
          </w:p>
          <w:p w14:paraId="1384C70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difference as celebration</w:t>
            </w:r>
          </w:p>
          <w:p w14:paraId="67D4472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Empathy</w:t>
            </w:r>
          </w:p>
        </w:tc>
        <w:tc>
          <w:tcPr>
            <w:tcW w:w="2505" w:type="dxa"/>
            <w:shd w:val="clear" w:color="auto" w:fill="C2A6E1"/>
          </w:tcPr>
          <w:p w14:paraId="55BBC8A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Personal learning goals, in and out of school</w:t>
            </w:r>
          </w:p>
          <w:p w14:paraId="200D0B01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Success criteria</w:t>
            </w:r>
          </w:p>
          <w:p w14:paraId="2F6BED8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Emotions in success</w:t>
            </w:r>
          </w:p>
          <w:p w14:paraId="5A83DE1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Making a difference in the</w:t>
            </w:r>
          </w:p>
          <w:p w14:paraId="0FEBB28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world</w:t>
            </w:r>
          </w:p>
          <w:p w14:paraId="602BE7C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Motivation</w:t>
            </w:r>
          </w:p>
          <w:p w14:paraId="0F67091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Recognising achievements</w:t>
            </w:r>
          </w:p>
          <w:p w14:paraId="7ED3BA39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Compliments</w:t>
            </w:r>
          </w:p>
          <w:p w14:paraId="1B9C0FE0" w14:textId="77777777" w:rsidR="009407D1" w:rsidRPr="00F56211" w:rsidRDefault="009407D1" w:rsidP="009A1B2F">
            <w:pPr>
              <w:jc w:val="right"/>
              <w:rPr>
                <w:rFonts w:ascii="Outfit" w:hAnsi="Outfit" w:cs="Segoe UI"/>
                <w:sz w:val="20"/>
                <w:szCs w:val="20"/>
              </w:rPr>
            </w:pPr>
          </w:p>
        </w:tc>
        <w:tc>
          <w:tcPr>
            <w:tcW w:w="2504" w:type="dxa"/>
            <w:shd w:val="clear" w:color="auto" w:fill="5FC9E0"/>
          </w:tcPr>
          <w:p w14:paraId="4D19BEE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Taking personal</w:t>
            </w:r>
          </w:p>
          <w:p w14:paraId="6FBD2BB5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responsibility</w:t>
            </w:r>
          </w:p>
          <w:p w14:paraId="4742BAC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How substances affect the body</w:t>
            </w:r>
          </w:p>
          <w:p w14:paraId="660395F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Exploitation including</w:t>
            </w:r>
          </w:p>
          <w:p w14:paraId="329E123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‘</w:t>
            </w:r>
            <w:proofErr w:type="gramStart"/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county</w:t>
            </w:r>
            <w:proofErr w:type="gramEnd"/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 xml:space="preserve"> lines’ and gang</w:t>
            </w:r>
          </w:p>
          <w:p w14:paraId="752E3CE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culture</w:t>
            </w:r>
          </w:p>
          <w:p w14:paraId="09E3FB4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Emotional and mental health</w:t>
            </w:r>
          </w:p>
          <w:p w14:paraId="0A2ADE6F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Managing stress</w:t>
            </w:r>
          </w:p>
        </w:tc>
        <w:tc>
          <w:tcPr>
            <w:tcW w:w="2362" w:type="dxa"/>
            <w:shd w:val="clear" w:color="auto" w:fill="97BF3D"/>
          </w:tcPr>
          <w:p w14:paraId="29A3F86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Mental health</w:t>
            </w:r>
          </w:p>
          <w:p w14:paraId="127E5EF8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Identifying mental health worries</w:t>
            </w:r>
          </w:p>
          <w:p w14:paraId="150DFCC1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and sources of support</w:t>
            </w:r>
          </w:p>
          <w:p w14:paraId="54A6357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Love and loss</w:t>
            </w:r>
          </w:p>
          <w:p w14:paraId="075E8076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Managing feelings</w:t>
            </w:r>
          </w:p>
          <w:p w14:paraId="4F72DB00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Power and control</w:t>
            </w:r>
          </w:p>
          <w:p w14:paraId="04486852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Assertiveness</w:t>
            </w:r>
          </w:p>
          <w:p w14:paraId="68D6B2AE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Technology safety</w:t>
            </w:r>
          </w:p>
          <w:p w14:paraId="0F91B37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Take responsibility with</w:t>
            </w:r>
          </w:p>
          <w:p w14:paraId="639E0E61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technology use</w:t>
            </w:r>
          </w:p>
          <w:p w14:paraId="419A83A4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6463"/>
          </w:tcPr>
          <w:p w14:paraId="5FB913B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Self-image</w:t>
            </w:r>
          </w:p>
          <w:p w14:paraId="5A35B429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Body-image</w:t>
            </w:r>
          </w:p>
          <w:p w14:paraId="4A339654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Reflections about change</w:t>
            </w:r>
          </w:p>
          <w:p w14:paraId="7C9B8633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Respect and consent</w:t>
            </w:r>
          </w:p>
          <w:p w14:paraId="2D14F5FB" w14:textId="77777777" w:rsidR="009407D1" w:rsidRPr="00F56211" w:rsidRDefault="009407D1" w:rsidP="009A1B2F">
            <w:pPr>
              <w:spacing w:after="0"/>
              <w:rPr>
                <w:rFonts w:ascii="Outfit" w:hAnsi="Outfit" w:cs="Segoe UI"/>
                <w:color w:val="000C30"/>
                <w:sz w:val="20"/>
                <w:szCs w:val="20"/>
              </w:rPr>
            </w:pPr>
            <w:r w:rsidRPr="00F56211">
              <w:rPr>
                <w:rFonts w:ascii="Outfit" w:hAnsi="Outfit" w:cs="Segoe UI"/>
                <w:color w:val="000C30"/>
                <w:sz w:val="20"/>
                <w:szCs w:val="20"/>
              </w:rPr>
              <w:t>Transition</w:t>
            </w:r>
          </w:p>
        </w:tc>
      </w:tr>
    </w:tbl>
    <w:p w14:paraId="42EF140F" w14:textId="77777777" w:rsidR="00E836DC" w:rsidRPr="00EE7D5B" w:rsidRDefault="00E836DC" w:rsidP="00063B46">
      <w:pPr>
        <w:spacing w:after="0"/>
        <w:rPr>
          <w:rFonts w:ascii="Outfit" w:hAnsi="Outfit" w:cs="Segoe UI"/>
          <w:color w:val="000C30"/>
          <w:sz w:val="12"/>
          <w:szCs w:val="12"/>
        </w:rPr>
      </w:pPr>
    </w:p>
    <w:sectPr w:rsidR="00E836DC" w:rsidRPr="00EE7D5B" w:rsidSect="00EE7D5B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560" w:right="1440" w:bottom="11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D76ED" w14:textId="77777777" w:rsidR="008161F7" w:rsidRDefault="008161F7" w:rsidP="0098167D">
      <w:pPr>
        <w:spacing w:after="0" w:line="240" w:lineRule="auto"/>
      </w:pPr>
      <w:r>
        <w:separator/>
      </w:r>
    </w:p>
  </w:endnote>
  <w:endnote w:type="continuationSeparator" w:id="0">
    <w:p w14:paraId="5BCFCC08" w14:textId="77777777" w:rsidR="008161F7" w:rsidRDefault="008161F7" w:rsidP="00981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Outfit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2CF84" w14:textId="44DE1AAE" w:rsidR="0098167D" w:rsidRDefault="0098167D" w:rsidP="007F7444">
    <w:pPr>
      <w:pStyle w:val="Footer"/>
      <w:jc w:val="right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F82288E" wp14:editId="496F43B9">
              <wp:simplePos x="0" y="0"/>
              <wp:positionH relativeFrom="margin">
                <wp:align>center</wp:align>
              </wp:positionH>
              <wp:positionV relativeFrom="paragraph">
                <wp:posOffset>96701</wp:posOffset>
              </wp:positionV>
              <wp:extent cx="2286000" cy="342628"/>
              <wp:effectExtent l="0" t="0" r="0" b="635"/>
              <wp:wrapNone/>
              <wp:docPr id="2135400737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0" cy="34262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FE7F35" w14:textId="47F85F45" w:rsidR="0098167D" w:rsidRPr="00576483" w:rsidRDefault="0098167D" w:rsidP="00257FC8">
                          <w:pPr>
                            <w:rPr>
                              <w:rFonts w:ascii="Outfit" w:hAnsi="Outfit" w:cs="Segoe UI"/>
                              <w:color w:val="000C3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82288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0;margin-top:7.6pt;width:180pt;height:27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" filled="f" stroked="f" strokeweight=".5pt">
              <v:textbox>
                <w:txbxContent>
                  <w:p w14:paraId="5EFE7F35" w14:textId="47F85F45" w:rsidR="0098167D" w:rsidRPr="00576483" w:rsidRDefault="0098167D" w:rsidP="00257FC8">
                    <w:pPr>
                      <w:rPr>
                        <w:rFonts w:ascii="Outfit" w:hAnsi="Outfit" w:cs="Segoe UI"/>
                        <w:color w:val="000C3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DBC34" w14:textId="342E6189" w:rsidR="00063B46" w:rsidRDefault="00063B4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89F8E7B" wp14:editId="5E20D7E2">
              <wp:simplePos x="0" y="0"/>
              <wp:positionH relativeFrom="column">
                <wp:posOffset>2412888</wp:posOffset>
              </wp:positionH>
              <wp:positionV relativeFrom="paragraph">
                <wp:posOffset>-293633</wp:posOffset>
              </wp:positionV>
              <wp:extent cx="652568" cy="330312"/>
              <wp:effectExtent l="0" t="0" r="0" b="0"/>
              <wp:wrapNone/>
              <wp:docPr id="414231142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2568" cy="3303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1F9733EB" id="Rectangle 13" o:spid="_x0000_s1026" style="position:absolute;margin-left:190pt;margin-top:-23.1pt;width:51.4pt;height:2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" filled="f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73B8A" w14:textId="77777777" w:rsidR="008161F7" w:rsidRDefault="008161F7" w:rsidP="0098167D">
      <w:pPr>
        <w:spacing w:after="0" w:line="240" w:lineRule="auto"/>
      </w:pPr>
      <w:r>
        <w:separator/>
      </w:r>
    </w:p>
  </w:footnote>
  <w:footnote w:type="continuationSeparator" w:id="0">
    <w:p w14:paraId="7A858137" w14:textId="77777777" w:rsidR="008161F7" w:rsidRDefault="008161F7" w:rsidP="00981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32325" w14:textId="367666E4" w:rsidR="00257FC8" w:rsidRPr="00257FC8" w:rsidRDefault="00257FC8" w:rsidP="00257FC8">
    <w:r w:rsidRPr="00257FC8">
      <w:rPr>
        <w:noProof/>
      </w:rPr>
      <w:drawing>
        <wp:anchor distT="0" distB="0" distL="114300" distR="114300" simplePos="0" relativeHeight="251663360" behindDoc="0" locked="0" layoutInCell="1" allowOverlap="1" wp14:anchorId="5433317C" wp14:editId="495D2A2C">
          <wp:simplePos x="0" y="0"/>
          <wp:positionH relativeFrom="column">
            <wp:posOffset>8318500</wp:posOffset>
          </wp:positionH>
          <wp:positionV relativeFrom="paragraph">
            <wp:posOffset>45085</wp:posOffset>
          </wp:positionV>
          <wp:extent cx="768350" cy="6731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350" cy="673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t xml:space="preserve">  </w:t>
    </w:r>
    <w:r w:rsidRPr="00257FC8">
      <w:rPr>
        <w:noProof/>
      </w:rPr>
      <w:drawing>
        <wp:inline distT="0" distB="0" distL="0" distR="0" wp14:anchorId="25CDC3FA" wp14:editId="61E41467">
          <wp:extent cx="768389" cy="67313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8389" cy="673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6D88F" w14:textId="1B592BE6" w:rsidR="00686905" w:rsidRDefault="006B35C7" w:rsidP="00686905">
    <w:pPr>
      <w:spacing w:after="0" w:line="240" w:lineRule="auto"/>
      <w:ind w:left="720" w:firstLine="720"/>
      <w:jc w:val="center"/>
      <w:rPr>
        <w:rFonts w:ascii="Outfit" w:hAnsi="Outfit"/>
        <w:b/>
        <w:bCs/>
        <w:color w:val="000C30"/>
        <w:sz w:val="36"/>
        <w:szCs w:val="36"/>
      </w:rPr>
    </w:pPr>
    <w:r w:rsidRPr="00686905">
      <w:rPr>
        <w:noProof/>
        <w:color w:val="000C3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00EA382" wp14:editId="59DC2FA5">
              <wp:simplePos x="0" y="0"/>
              <wp:positionH relativeFrom="column">
                <wp:posOffset>7833360</wp:posOffset>
              </wp:positionH>
              <wp:positionV relativeFrom="paragraph">
                <wp:posOffset>-175895</wp:posOffset>
              </wp:positionV>
              <wp:extent cx="914400" cy="845820"/>
              <wp:effectExtent l="0" t="0" r="0" b="0"/>
              <wp:wrapNone/>
              <wp:docPr id="1982856549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00" cy="845820"/>
                        <a:chOff x="0" y="0"/>
                        <a:chExt cx="1485900" cy="1485900"/>
                      </a:xfrm>
                    </wpg:grpSpPr>
                    <wps:wsp>
                      <wps:cNvPr id="406174106" name="Rectangle 16"/>
                      <wps:cNvSpPr/>
                      <wps:spPr>
                        <a:xfrm>
                          <a:off x="475327" y="576031"/>
                          <a:ext cx="527693" cy="2940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59480570" name="Picture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553E27FA" id="Group 17" o:spid="_x0000_s1026" style="position:absolute;margin-left:616.8pt;margin-top:-13.85pt;width:1in;height:66.6pt;z-index:251660288;mso-width-relative:margin;mso-height-relative:margin" coordsize="14859,1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">
              <v:rect id="Rectangle 16" o:spid="_x0000_s1027" style="position:absolute;left:4753;top:5760;width:5277;height:2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" fillcolor="white [3212]" strokecolor="white [3212]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width:14859;height:1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">
                <v:imagedata r:id="rId2" o:title=""/>
              </v:shape>
            </v:group>
          </w:pict>
        </mc:Fallback>
      </mc:AlternateContent>
    </w:r>
    <w:r w:rsidR="00686905" w:rsidRPr="00686905">
      <w:rPr>
        <w:noProof/>
        <w:color w:val="000C30"/>
      </w:rPr>
      <w:drawing>
        <wp:anchor distT="0" distB="0" distL="114300" distR="114300" simplePos="0" relativeHeight="251654144" behindDoc="0" locked="0" layoutInCell="1" allowOverlap="1" wp14:anchorId="18E283F4" wp14:editId="0EB1322C">
          <wp:simplePos x="0" y="0"/>
          <wp:positionH relativeFrom="margin">
            <wp:align>left</wp:align>
          </wp:positionH>
          <wp:positionV relativeFrom="paragraph">
            <wp:posOffset>-346710</wp:posOffset>
          </wp:positionV>
          <wp:extent cx="2171700" cy="1085850"/>
          <wp:effectExtent l="0" t="0" r="0" b="0"/>
          <wp:wrapNone/>
          <wp:docPr id="729574666" name="Picture 3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338335" name="Picture 3" descr="A logo with text on i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6905" w:rsidRPr="00686905">
      <w:rPr>
        <w:rFonts w:ascii="Outfit" w:hAnsi="Outfit"/>
        <w:b/>
        <w:bCs/>
        <w:color w:val="000C30"/>
        <w:sz w:val="36"/>
        <w:szCs w:val="36"/>
      </w:rPr>
      <w:t>3 -11/12 Knowledge Content</w:t>
    </w:r>
  </w:p>
  <w:p w14:paraId="79ECBA94" w14:textId="067EED27" w:rsidR="00063B46" w:rsidRPr="00686905" w:rsidRDefault="00686905" w:rsidP="00686905">
    <w:pPr>
      <w:spacing w:after="0" w:line="240" w:lineRule="auto"/>
      <w:ind w:left="720" w:firstLine="720"/>
      <w:jc w:val="center"/>
      <w:rPr>
        <w:rFonts w:ascii="Outfit" w:hAnsi="Outfit"/>
        <w:b/>
        <w:bCs/>
        <w:color w:val="000C30"/>
      </w:rPr>
    </w:pPr>
    <w:r w:rsidRPr="00686905">
      <w:rPr>
        <w:rFonts w:ascii="Outfit" w:hAnsi="Outfit"/>
        <w:b/>
        <w:bCs/>
        <w:color w:val="000C30"/>
        <w:sz w:val="36"/>
        <w:szCs w:val="36"/>
      </w:rPr>
      <w:t xml:space="preserve">Snapshot Overview </w:t>
    </w:r>
  </w:p>
  <w:p w14:paraId="09BEAB97" w14:textId="7D1C48DE" w:rsidR="00063B46" w:rsidRDefault="00063B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3E"/>
    <w:rsid w:val="0000398D"/>
    <w:rsid w:val="000048B4"/>
    <w:rsid w:val="0001107C"/>
    <w:rsid w:val="000133DE"/>
    <w:rsid w:val="00031270"/>
    <w:rsid w:val="000352DA"/>
    <w:rsid w:val="00063B46"/>
    <w:rsid w:val="0006711B"/>
    <w:rsid w:val="000A24A9"/>
    <w:rsid w:val="000B1419"/>
    <w:rsid w:val="000D4B43"/>
    <w:rsid w:val="000F16FE"/>
    <w:rsid w:val="00142886"/>
    <w:rsid w:val="0015133E"/>
    <w:rsid w:val="00155B22"/>
    <w:rsid w:val="00196141"/>
    <w:rsid w:val="00197C83"/>
    <w:rsid w:val="001A1043"/>
    <w:rsid w:val="001B7D75"/>
    <w:rsid w:val="00206CB2"/>
    <w:rsid w:val="0021691A"/>
    <w:rsid w:val="00245D26"/>
    <w:rsid w:val="00252C94"/>
    <w:rsid w:val="002570F5"/>
    <w:rsid w:val="00257FC8"/>
    <w:rsid w:val="00265743"/>
    <w:rsid w:val="00272128"/>
    <w:rsid w:val="0028318C"/>
    <w:rsid w:val="00283E8E"/>
    <w:rsid w:val="00291B14"/>
    <w:rsid w:val="002930F6"/>
    <w:rsid w:val="002A08A5"/>
    <w:rsid w:val="002C09E7"/>
    <w:rsid w:val="002C0F3F"/>
    <w:rsid w:val="002E7539"/>
    <w:rsid w:val="002F7AA0"/>
    <w:rsid w:val="00310BDC"/>
    <w:rsid w:val="00335A6E"/>
    <w:rsid w:val="0034049E"/>
    <w:rsid w:val="00391D02"/>
    <w:rsid w:val="00394DCF"/>
    <w:rsid w:val="003D1AC4"/>
    <w:rsid w:val="003E27EC"/>
    <w:rsid w:val="00422CAB"/>
    <w:rsid w:val="004314A3"/>
    <w:rsid w:val="004320EA"/>
    <w:rsid w:val="004E2F1B"/>
    <w:rsid w:val="004F4E5D"/>
    <w:rsid w:val="0050297A"/>
    <w:rsid w:val="00503DA5"/>
    <w:rsid w:val="00541304"/>
    <w:rsid w:val="00551561"/>
    <w:rsid w:val="00575F81"/>
    <w:rsid w:val="00576483"/>
    <w:rsid w:val="0058775F"/>
    <w:rsid w:val="005A5DC9"/>
    <w:rsid w:val="005B2117"/>
    <w:rsid w:val="005B6E94"/>
    <w:rsid w:val="005C79CC"/>
    <w:rsid w:val="005F65A8"/>
    <w:rsid w:val="00610680"/>
    <w:rsid w:val="00686905"/>
    <w:rsid w:val="006A6983"/>
    <w:rsid w:val="006B35C7"/>
    <w:rsid w:val="006D6C7B"/>
    <w:rsid w:val="006E2464"/>
    <w:rsid w:val="0072531E"/>
    <w:rsid w:val="00761316"/>
    <w:rsid w:val="00782E2E"/>
    <w:rsid w:val="00783904"/>
    <w:rsid w:val="007E3EC7"/>
    <w:rsid w:val="007F7444"/>
    <w:rsid w:val="0080593A"/>
    <w:rsid w:val="00810B2C"/>
    <w:rsid w:val="008161F7"/>
    <w:rsid w:val="008227DB"/>
    <w:rsid w:val="008803B9"/>
    <w:rsid w:val="008A3C6C"/>
    <w:rsid w:val="008D65FE"/>
    <w:rsid w:val="008E18B5"/>
    <w:rsid w:val="00903FD1"/>
    <w:rsid w:val="00922DA5"/>
    <w:rsid w:val="00927D52"/>
    <w:rsid w:val="009407D1"/>
    <w:rsid w:val="0095071A"/>
    <w:rsid w:val="0098167D"/>
    <w:rsid w:val="009901E9"/>
    <w:rsid w:val="009A6322"/>
    <w:rsid w:val="009B24BD"/>
    <w:rsid w:val="009C469F"/>
    <w:rsid w:val="00A05F4E"/>
    <w:rsid w:val="00A20345"/>
    <w:rsid w:val="00A452BC"/>
    <w:rsid w:val="00A7770F"/>
    <w:rsid w:val="00AA1CAA"/>
    <w:rsid w:val="00AA4ECC"/>
    <w:rsid w:val="00AA782A"/>
    <w:rsid w:val="00AC5292"/>
    <w:rsid w:val="00AE7470"/>
    <w:rsid w:val="00B10359"/>
    <w:rsid w:val="00B4038A"/>
    <w:rsid w:val="00B41169"/>
    <w:rsid w:val="00B54979"/>
    <w:rsid w:val="00B71332"/>
    <w:rsid w:val="00B80ECA"/>
    <w:rsid w:val="00B82667"/>
    <w:rsid w:val="00BA1B1D"/>
    <w:rsid w:val="00BD791C"/>
    <w:rsid w:val="00C36A6C"/>
    <w:rsid w:val="00C45858"/>
    <w:rsid w:val="00C71580"/>
    <w:rsid w:val="00C920C6"/>
    <w:rsid w:val="00CC55B7"/>
    <w:rsid w:val="00CE3F10"/>
    <w:rsid w:val="00CF3B06"/>
    <w:rsid w:val="00CF481E"/>
    <w:rsid w:val="00D34F06"/>
    <w:rsid w:val="00D700AC"/>
    <w:rsid w:val="00D814AF"/>
    <w:rsid w:val="00D854DC"/>
    <w:rsid w:val="00D86498"/>
    <w:rsid w:val="00DA28AC"/>
    <w:rsid w:val="00DA7A07"/>
    <w:rsid w:val="00DD51AE"/>
    <w:rsid w:val="00E00AA7"/>
    <w:rsid w:val="00E12EA1"/>
    <w:rsid w:val="00E31B33"/>
    <w:rsid w:val="00E715AC"/>
    <w:rsid w:val="00E71AF4"/>
    <w:rsid w:val="00E7430E"/>
    <w:rsid w:val="00E836DC"/>
    <w:rsid w:val="00E91BD2"/>
    <w:rsid w:val="00EA6F7E"/>
    <w:rsid w:val="00EB3199"/>
    <w:rsid w:val="00EC3061"/>
    <w:rsid w:val="00EC70B2"/>
    <w:rsid w:val="00EE7D5B"/>
    <w:rsid w:val="00F265A0"/>
    <w:rsid w:val="00F44389"/>
    <w:rsid w:val="00F537EE"/>
    <w:rsid w:val="00F54596"/>
    <w:rsid w:val="00F56211"/>
    <w:rsid w:val="00F731B3"/>
    <w:rsid w:val="00F84CF2"/>
    <w:rsid w:val="00F96D1F"/>
    <w:rsid w:val="04EBDC8C"/>
    <w:rsid w:val="062EDA2E"/>
    <w:rsid w:val="1268BBFB"/>
    <w:rsid w:val="351BCA26"/>
    <w:rsid w:val="77C7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A0F00"/>
  <w15:chartTrackingRefBased/>
  <w15:docId w15:val="{E2009578-B4F8-4710-A75B-85A901C6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7D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67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67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67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67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67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67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67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67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67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6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6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6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6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6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6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67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67D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816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67D"/>
    <w:pPr>
      <w:spacing w:after="0" w:line="240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816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6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6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167D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8167D"/>
  </w:style>
  <w:style w:type="paragraph" w:styleId="Footer">
    <w:name w:val="footer"/>
    <w:basedOn w:val="Normal"/>
    <w:link w:val="FooterChar"/>
    <w:uiPriority w:val="99"/>
    <w:unhideWhenUsed/>
    <w:rsid w:val="0098167D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8167D"/>
  </w:style>
  <w:style w:type="character" w:customStyle="1" w:styleId="ui-provider">
    <w:name w:val="ui-provider"/>
    <w:basedOn w:val="DefaultParagraphFont"/>
    <w:rsid w:val="0098167D"/>
  </w:style>
  <w:style w:type="table" w:styleId="TableGrid">
    <w:name w:val="Table Grid"/>
    <w:basedOn w:val="TableNormal"/>
    <w:uiPriority w:val="59"/>
    <w:rsid w:val="004314A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00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0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0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A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A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anie%20Ademokun\Downloads\Landscape%20Template%201%20-%20Front%20Cover,%20Tables%20&amp;%20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19124e-bae3-434a-9bdb-f1ca3ff48fde">
      <Terms xmlns="http://schemas.microsoft.com/office/infopath/2007/PartnerControls"/>
    </lcf76f155ced4ddcb4097134ff3c332f>
    <TaxCatchAll xmlns="fcda54f2-1d6f-462c-a2ab-6daefaaf781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7E116605DC754699A22AC5CECD112D" ma:contentTypeVersion="14" ma:contentTypeDescription="Create a new document." ma:contentTypeScope="" ma:versionID="025944f51ef29bb8db8579e65c888982">
  <xsd:schema xmlns:xsd="http://www.w3.org/2001/XMLSchema" xmlns:xs="http://www.w3.org/2001/XMLSchema" xmlns:p="http://schemas.microsoft.com/office/2006/metadata/properties" xmlns:ns2="7719124e-bae3-434a-9bdb-f1ca3ff48fde" xmlns:ns3="fcda54f2-1d6f-462c-a2ab-6daefaaf7812" targetNamespace="http://schemas.microsoft.com/office/2006/metadata/properties" ma:root="true" ma:fieldsID="7fe2f0183d927ef20c07a79d80669209" ns2:_="" ns3:_="">
    <xsd:import namespace="7719124e-bae3-434a-9bdb-f1ca3ff48fde"/>
    <xsd:import namespace="fcda54f2-1d6f-462c-a2ab-6daefaaf78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9124e-bae3-434a-9bdb-f1ca3ff48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5b02b0b-5014-43f5-bf27-3a9da6f8f0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54f2-1d6f-462c-a2ab-6daefaaf78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67882d0-1ce5-4397-9d8b-86a07f9ddccc}" ma:internalName="TaxCatchAll" ma:showField="CatchAllData" ma:web="fcda54f2-1d6f-462c-a2ab-6daefaaf78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80CBE3-958B-4EA3-8D60-62CA1FD34251}">
  <ds:schemaRefs>
    <ds:schemaRef ds:uri="http://schemas.microsoft.com/office/2006/documentManagement/types"/>
    <ds:schemaRef ds:uri="7a110b92-bcd8-4148-a261-9fdf8ade9c3b"/>
    <ds:schemaRef ds:uri="http://purl.org/dc/terms/"/>
    <ds:schemaRef ds:uri="bd3250cb-d27c-4c50-b64f-00f4ff5dbea1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infopath/2007/PartnerControls"/>
    <ds:schemaRef ds:uri="7719124e-bae3-434a-9bdb-f1ca3ff48fde"/>
    <ds:schemaRef ds:uri="fcda54f2-1d6f-462c-a2ab-6daefaaf7812"/>
  </ds:schemaRefs>
</ds:datastoreItem>
</file>

<file path=customXml/itemProps2.xml><?xml version="1.0" encoding="utf-8"?>
<ds:datastoreItem xmlns:ds="http://schemas.openxmlformats.org/officeDocument/2006/customXml" ds:itemID="{8368961C-6EF9-4B29-9D64-753C133C37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478D35-C0CC-4642-AB8A-79A7366F8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19124e-bae3-434a-9bdb-f1ca3ff48fde"/>
    <ds:schemaRef ds:uri="fcda54f2-1d6f-462c-a2ab-6daefaaf78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Landscape Template 1 - Front Cover, Tables &amp; Text</Template>
  <TotalTime>1</TotalTime>
  <Pages>4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Elanie Ademokun</dc:creator>
  <cp:keywords/>
  <dc:description/>
  <cp:lastModifiedBy>Claire Holmes</cp:lastModifiedBy>
  <cp:revision>2</cp:revision>
  <cp:lastPrinted>2025-12-16T13:11:00Z</cp:lastPrinted>
  <dcterms:created xsi:type="dcterms:W3CDTF">2026-09-05T11:22:00Z</dcterms:created>
  <dcterms:modified xsi:type="dcterms:W3CDTF">2026-09-05T11:22:00Z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0x010100F57E116605DC754699A22AC5CECD112D</vt:lpwstr>
  </property>
  <property fmtid="{D5CDD505-2E9C-101B-9397-08002B2CF9AE}" pid="3" name="MediaServiceImageTags">
    <vt:lpwstr/>
  </property>
</Properties>
</file>