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09DF97" w14:textId="77777777" w:rsidR="000C137F" w:rsidRDefault="00311F29" w:rsidP="00AA5F9A">
      <w:pPr>
        <w:ind w:left="4678" w:firstLine="142"/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512CDD9" wp14:editId="3D6FA0F9">
                <wp:simplePos x="0" y="0"/>
                <wp:positionH relativeFrom="margin">
                  <wp:posOffset>6139815</wp:posOffset>
                </wp:positionH>
                <wp:positionV relativeFrom="paragraph">
                  <wp:posOffset>-184785</wp:posOffset>
                </wp:positionV>
                <wp:extent cx="3295650" cy="2743200"/>
                <wp:effectExtent l="0" t="0" r="19050" b="1905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95650" cy="2743200"/>
                        </a:xfrm>
                        <a:prstGeom prst="rect">
                          <a:avLst/>
                        </a:prstGeom>
                        <a:solidFill>
                          <a:srgbClr val="66FFFF"/>
                        </a:solidFill>
                        <a:ln w="25400">
                          <a:solidFill>
                            <a:schemeClr val="accent3">
                              <a:lumMod val="75000"/>
                            </a:schemeClr>
                          </a:solidFill>
                        </a:ln>
                      </wps:spPr>
                      <wps:txbx>
                        <w:txbxContent>
                          <w:p w14:paraId="2D7E6F1A" w14:textId="77777777" w:rsidR="00EF24AD" w:rsidRDefault="00EF24AD" w:rsidP="00EF24AD">
                            <w:pPr>
                              <w:spacing w:after="0"/>
                              <w:ind w:right="-808"/>
                              <w:rPr>
                                <w:rFonts w:ascii="Comic Sans MS" w:hAnsi="Comic Sans MS" w:cs="Arial"/>
                                <w:b/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D23966">
                              <w:rPr>
                                <w:rFonts w:ascii="Comic Sans MS" w:hAnsi="Comic Sans MS" w:cs="Arial"/>
                                <w:b/>
                                <w:sz w:val="20"/>
                                <w:szCs w:val="20"/>
                                <w:u w:val="single"/>
                              </w:rPr>
                              <w:t>As athletes we will:</w:t>
                            </w:r>
                          </w:p>
                          <w:p w14:paraId="6678F1FD" w14:textId="77777777" w:rsidR="00311F29" w:rsidRPr="00491284" w:rsidRDefault="00491284" w:rsidP="00491284">
                            <w:pPr>
                              <w:pStyle w:val="ListParagraph"/>
                              <w:numPr>
                                <w:ilvl w:val="0"/>
                                <w:numId w:val="14"/>
                              </w:numPr>
                              <w:spacing w:after="0"/>
                              <w:ind w:right="-808"/>
                              <w:rPr>
                                <w:rFonts w:ascii="Comic Sans MS" w:hAnsi="Comic Sans MS" w:cs="Arial"/>
                                <w:b/>
                                <w:sz w:val="20"/>
                                <w:szCs w:val="20"/>
                                <w:u w:val="single"/>
                              </w:rPr>
                            </w:pPr>
                            <w:r>
                              <w:rPr>
                                <w:rFonts w:ascii="Comic Sans MS" w:hAnsi="Comic Sans MS" w:cs="Arial"/>
                                <w:sz w:val="20"/>
                                <w:szCs w:val="20"/>
                              </w:rPr>
                              <w:t>be following our Real PE scheme of learning</w:t>
                            </w:r>
                          </w:p>
                          <w:p w14:paraId="48E863EE" w14:textId="77777777" w:rsidR="00491284" w:rsidRPr="00491284" w:rsidRDefault="00EF24AD" w:rsidP="00491284">
                            <w:pPr>
                              <w:pStyle w:val="ListParagraph"/>
                              <w:numPr>
                                <w:ilvl w:val="0"/>
                                <w:numId w:val="14"/>
                              </w:numPr>
                              <w:spacing w:after="0"/>
                              <w:ind w:right="-808"/>
                              <w:rPr>
                                <w:sz w:val="20"/>
                                <w:szCs w:val="20"/>
                              </w:rPr>
                            </w:pPr>
                            <w:r w:rsidRPr="00491284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 xml:space="preserve">be working on and building on </w:t>
                            </w:r>
                            <w:proofErr w:type="gramStart"/>
                            <w:r w:rsidRPr="00491284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>our</w:t>
                            </w:r>
                            <w:proofErr w:type="gramEnd"/>
                            <w:r w:rsidRPr="00491284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164E8651" w14:textId="77777777" w:rsidR="00491284" w:rsidRPr="00491284" w:rsidRDefault="00EF24AD" w:rsidP="00491284">
                            <w:pPr>
                              <w:pStyle w:val="ListParagraph"/>
                              <w:spacing w:after="0"/>
                              <w:ind w:right="-808"/>
                              <w:rPr>
                                <w:sz w:val="20"/>
                                <w:szCs w:val="20"/>
                              </w:rPr>
                            </w:pPr>
                            <w:r w:rsidRPr="00491284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 xml:space="preserve">fundamental movement skills </w:t>
                            </w:r>
                          </w:p>
                          <w:p w14:paraId="5D8397A2" w14:textId="77777777" w:rsidR="00491284" w:rsidRPr="00491284" w:rsidRDefault="00491284" w:rsidP="00311F29">
                            <w:pPr>
                              <w:pStyle w:val="ListParagraph"/>
                              <w:numPr>
                                <w:ilvl w:val="0"/>
                                <w:numId w:val="14"/>
                              </w:numPr>
                              <w:spacing w:after="0"/>
                              <w:ind w:right="-808"/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 xml:space="preserve">be working on </w:t>
                            </w:r>
                            <w:r w:rsidR="00311F29" w:rsidRPr="00491284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>co</w:t>
                            </w:r>
                            <w:r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>-</w:t>
                            </w:r>
                            <w:r w:rsidR="00311F29" w:rsidRPr="00491284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>ordination and static balance</w:t>
                            </w:r>
                          </w:p>
                          <w:p w14:paraId="1C5D0343" w14:textId="77777777" w:rsidR="00311F29" w:rsidRDefault="00491284" w:rsidP="00491284">
                            <w:pPr>
                              <w:pStyle w:val="ListParagraph"/>
                              <w:numPr>
                                <w:ilvl w:val="0"/>
                                <w:numId w:val="14"/>
                              </w:numPr>
                              <w:spacing w:after="0"/>
                              <w:ind w:right="-808"/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 xml:space="preserve">be </w:t>
                            </w:r>
                            <w:r w:rsidR="00EF24AD" w:rsidRPr="00491284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 xml:space="preserve">developing our personal skills </w:t>
                            </w:r>
                          </w:p>
                          <w:p w14:paraId="3752D9E9" w14:textId="77777777" w:rsidR="00491284" w:rsidRDefault="00491284" w:rsidP="00311F29">
                            <w:pPr>
                              <w:pStyle w:val="ListParagraph"/>
                              <w:numPr>
                                <w:ilvl w:val="0"/>
                                <w:numId w:val="14"/>
                              </w:numPr>
                              <w:spacing w:after="0"/>
                              <w:ind w:right="-808"/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 xml:space="preserve">be </w:t>
                            </w:r>
                            <w:r w:rsidR="00EF24AD" w:rsidRPr="00491284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>analysing</w:t>
                            </w:r>
                            <w:r w:rsidR="00311F29" w:rsidRPr="00491284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EF24AD" w:rsidRPr="00491284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 xml:space="preserve">our own learning and </w:t>
                            </w:r>
                          </w:p>
                          <w:p w14:paraId="007E9ECF" w14:textId="77777777" w:rsidR="00EF24AD" w:rsidRPr="00491284" w:rsidRDefault="00EF24AD" w:rsidP="00491284">
                            <w:pPr>
                              <w:pStyle w:val="ListParagraph"/>
                              <w:spacing w:after="0"/>
                              <w:ind w:right="-808"/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  <w:r w:rsidRPr="00491284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>independently challenging</w:t>
                            </w:r>
                            <w:r w:rsidR="00311F29" w:rsidRPr="00491284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491284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>ourselves</w:t>
                            </w:r>
                          </w:p>
                          <w:p w14:paraId="149F128A" w14:textId="77777777" w:rsidR="00EF24AD" w:rsidRPr="00491284" w:rsidRDefault="00EF24AD" w:rsidP="00491284">
                            <w:pPr>
                              <w:pStyle w:val="ListParagraph"/>
                              <w:numPr>
                                <w:ilvl w:val="0"/>
                                <w:numId w:val="14"/>
                              </w:numPr>
                              <w:spacing w:after="0"/>
                              <w:ind w:right="-808"/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  <w:r w:rsidRPr="00491284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 xml:space="preserve">have swimming lessons at Sowerby </w:t>
                            </w:r>
                          </w:p>
                          <w:p w14:paraId="3596F979" w14:textId="77777777" w:rsidR="00EF24AD" w:rsidRDefault="00491284" w:rsidP="00311F29">
                            <w:pPr>
                              <w:spacing w:after="0"/>
                              <w:ind w:right="-808"/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 xml:space="preserve">            </w:t>
                            </w:r>
                            <w:r w:rsidR="00311F29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>B</w:t>
                            </w:r>
                            <w:r w:rsidR="00EF24AD" w:rsidRPr="000D7582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>ridge</w:t>
                            </w:r>
                            <w:r w:rsidR="00EF24AD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 xml:space="preserve"> swimming pool every Tuesday.</w:t>
                            </w:r>
                          </w:p>
                          <w:p w14:paraId="7BED64EB" w14:textId="77777777" w:rsidR="00311F29" w:rsidRDefault="00311F29" w:rsidP="00311F29">
                            <w:pPr>
                              <w:spacing w:after="0"/>
                              <w:ind w:right="-808"/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noProof/>
                                <w:lang w:eastAsia="en-GB"/>
                              </w:rPr>
                              <w:t xml:space="preserve">                       </w:t>
                            </w:r>
                            <w:r>
                              <w:rPr>
                                <w:noProof/>
                                <w:lang w:eastAsia="en-GB"/>
                              </w:rPr>
                              <w:drawing>
                                <wp:inline distT="0" distB="0" distL="0" distR="0" wp14:anchorId="5791AE85" wp14:editId="0AE0F76A">
                                  <wp:extent cx="1543050" cy="762000"/>
                                  <wp:effectExtent l="0" t="0" r="0" b="0"/>
                                  <wp:docPr id="34" name="Picture 34" descr="https://encrypted-tbn0.gstatic.com/images?q=tbn:ANd9GcRAP6kQgF853Xs7zj1OghTrY_U8o3qBTCv8nIPXVKdzBTqOvmbX71SsMLFxAok:https://www.pngkit.com/png/detail/85-850986_swimming-clipart-file-png-images-swimming-icon.png&amp;s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0" descr="https://encrypted-tbn0.gstatic.com/images?q=tbn:ANd9GcRAP6kQgF853Xs7zj1OghTrY_U8o3qBTCv8nIPXVKdzBTqOvmbX71SsMLFxAok:https://www.pngkit.com/png/detail/85-850986_swimming-clipart-file-png-images-swimming-icon.png&amp;s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543050" cy="7620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5D457851" w14:textId="77777777" w:rsidR="00311F29" w:rsidRDefault="00311F29" w:rsidP="00311F29">
                            <w:pPr>
                              <w:spacing w:after="0"/>
                              <w:ind w:right="-808"/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</w:p>
                          <w:p w14:paraId="4D259976" w14:textId="77777777" w:rsidR="00EF24AD" w:rsidRDefault="00EF24AD" w:rsidP="00EF24AD">
                            <w:pPr>
                              <w:spacing w:after="0"/>
                              <w:ind w:left="360" w:right="-808"/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</w:p>
                          <w:p w14:paraId="367D1C22" w14:textId="77777777" w:rsidR="00BA09B3" w:rsidRPr="006D21D0" w:rsidRDefault="00BA09B3" w:rsidP="006D21D0">
                            <w:pPr>
                              <w:widowControl w:val="0"/>
                              <w:spacing w:after="0"/>
                              <w:rPr>
                                <w:rFonts w:ascii="Comic Sans MS" w:hAnsi="Comic Sans MS" w:cs="Arial"/>
                                <w:sz w:val="20"/>
                                <w:szCs w:val="20"/>
                              </w:rPr>
                            </w:pPr>
                          </w:p>
                          <w:p w14:paraId="78AD1D23" w14:textId="77777777" w:rsidR="005E2DA1" w:rsidRDefault="005E2DA1" w:rsidP="005E2DA1">
                            <w:pPr>
                              <w:ind w:left="-567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512CDD9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left:0;text-align:left;margin-left:483.45pt;margin-top:-14.55pt;width:259.5pt;height:3in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" fillcolor="#6ff" strokecolor="#2581ba [2406]" strokeweight="2pt">
                <v:textbox>
                  <w:txbxContent>
                    <w:p w14:paraId="2D7E6F1A" w14:textId="77777777" w:rsidR="00EF24AD" w:rsidRDefault="00EF24AD" w:rsidP="00EF24AD">
                      <w:pPr>
                        <w:spacing w:after="0"/>
                        <w:ind w:right="-808"/>
                        <w:rPr>
                          <w:rFonts w:ascii="Comic Sans MS" w:hAnsi="Comic Sans MS" w:cs="Arial"/>
                          <w:b/>
                          <w:sz w:val="20"/>
                          <w:szCs w:val="20"/>
                          <w:u w:val="single"/>
                        </w:rPr>
                      </w:pPr>
                      <w:r w:rsidRPr="00D23966">
                        <w:rPr>
                          <w:rFonts w:ascii="Comic Sans MS" w:hAnsi="Comic Sans MS" w:cs="Arial"/>
                          <w:b/>
                          <w:sz w:val="20"/>
                          <w:szCs w:val="20"/>
                          <w:u w:val="single"/>
                        </w:rPr>
                        <w:t>As athletes we will:</w:t>
                      </w:r>
                    </w:p>
                    <w:p w14:paraId="6678F1FD" w14:textId="77777777" w:rsidR="00311F29" w:rsidRPr="00491284" w:rsidRDefault="00491284" w:rsidP="00491284">
                      <w:pPr>
                        <w:pStyle w:val="ListParagraph"/>
                        <w:numPr>
                          <w:ilvl w:val="0"/>
                          <w:numId w:val="14"/>
                        </w:numPr>
                        <w:spacing w:after="0"/>
                        <w:ind w:right="-808"/>
                        <w:rPr>
                          <w:rFonts w:ascii="Comic Sans MS" w:hAnsi="Comic Sans MS" w:cs="Arial"/>
                          <w:b/>
                          <w:sz w:val="20"/>
                          <w:szCs w:val="20"/>
                          <w:u w:val="single"/>
                        </w:rPr>
                      </w:pPr>
                      <w:r>
                        <w:rPr>
                          <w:rFonts w:ascii="Comic Sans MS" w:hAnsi="Comic Sans MS" w:cs="Arial"/>
                          <w:sz w:val="20"/>
                          <w:szCs w:val="20"/>
                        </w:rPr>
                        <w:t>be following our Real PE scheme of learning</w:t>
                      </w:r>
                    </w:p>
                    <w:p w14:paraId="48E863EE" w14:textId="77777777" w:rsidR="00491284" w:rsidRPr="00491284" w:rsidRDefault="00EF24AD" w:rsidP="00491284">
                      <w:pPr>
                        <w:pStyle w:val="ListParagraph"/>
                        <w:numPr>
                          <w:ilvl w:val="0"/>
                          <w:numId w:val="14"/>
                        </w:numPr>
                        <w:spacing w:after="0"/>
                        <w:ind w:right="-808"/>
                        <w:rPr>
                          <w:sz w:val="20"/>
                          <w:szCs w:val="20"/>
                        </w:rPr>
                      </w:pPr>
                      <w:r w:rsidRPr="00491284">
                        <w:rPr>
                          <w:rFonts w:ascii="Comic Sans MS" w:hAnsi="Comic Sans MS"/>
                          <w:sz w:val="20"/>
                          <w:szCs w:val="20"/>
                        </w:rPr>
                        <w:t xml:space="preserve">be working on and building on </w:t>
                      </w:r>
                      <w:proofErr w:type="gramStart"/>
                      <w:r w:rsidRPr="00491284">
                        <w:rPr>
                          <w:rFonts w:ascii="Comic Sans MS" w:hAnsi="Comic Sans MS"/>
                          <w:sz w:val="20"/>
                          <w:szCs w:val="20"/>
                        </w:rPr>
                        <w:t>our</w:t>
                      </w:r>
                      <w:proofErr w:type="gramEnd"/>
                      <w:r w:rsidRPr="00491284">
                        <w:rPr>
                          <w:rFonts w:ascii="Comic Sans MS" w:hAnsi="Comic Sans MS"/>
                          <w:sz w:val="20"/>
                          <w:szCs w:val="20"/>
                        </w:rPr>
                        <w:t xml:space="preserve"> </w:t>
                      </w:r>
                    </w:p>
                    <w:p w14:paraId="164E8651" w14:textId="77777777" w:rsidR="00491284" w:rsidRPr="00491284" w:rsidRDefault="00EF24AD" w:rsidP="00491284">
                      <w:pPr>
                        <w:pStyle w:val="ListParagraph"/>
                        <w:spacing w:after="0"/>
                        <w:ind w:right="-808"/>
                        <w:rPr>
                          <w:sz w:val="20"/>
                          <w:szCs w:val="20"/>
                        </w:rPr>
                      </w:pPr>
                      <w:r w:rsidRPr="00491284">
                        <w:rPr>
                          <w:rFonts w:ascii="Comic Sans MS" w:hAnsi="Comic Sans MS"/>
                          <w:sz w:val="20"/>
                          <w:szCs w:val="20"/>
                        </w:rPr>
                        <w:t xml:space="preserve">fundamental movement skills </w:t>
                      </w:r>
                    </w:p>
                    <w:p w14:paraId="5D8397A2" w14:textId="77777777" w:rsidR="00491284" w:rsidRPr="00491284" w:rsidRDefault="00491284" w:rsidP="00311F29">
                      <w:pPr>
                        <w:pStyle w:val="ListParagraph"/>
                        <w:numPr>
                          <w:ilvl w:val="0"/>
                          <w:numId w:val="14"/>
                        </w:numPr>
                        <w:spacing w:after="0"/>
                        <w:ind w:right="-808"/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  <w:r>
                        <w:rPr>
                          <w:rFonts w:ascii="Comic Sans MS" w:hAnsi="Comic Sans MS"/>
                          <w:sz w:val="20"/>
                          <w:szCs w:val="20"/>
                        </w:rPr>
                        <w:t xml:space="preserve">be working on </w:t>
                      </w:r>
                      <w:r w:rsidR="00311F29" w:rsidRPr="00491284">
                        <w:rPr>
                          <w:rFonts w:ascii="Comic Sans MS" w:hAnsi="Comic Sans MS"/>
                          <w:sz w:val="20"/>
                          <w:szCs w:val="20"/>
                        </w:rPr>
                        <w:t>co</w:t>
                      </w:r>
                      <w:r>
                        <w:rPr>
                          <w:rFonts w:ascii="Comic Sans MS" w:hAnsi="Comic Sans MS"/>
                          <w:sz w:val="20"/>
                          <w:szCs w:val="20"/>
                        </w:rPr>
                        <w:t>-</w:t>
                      </w:r>
                      <w:r w:rsidR="00311F29" w:rsidRPr="00491284">
                        <w:rPr>
                          <w:rFonts w:ascii="Comic Sans MS" w:hAnsi="Comic Sans MS"/>
                          <w:sz w:val="20"/>
                          <w:szCs w:val="20"/>
                        </w:rPr>
                        <w:t>ordination and static balance</w:t>
                      </w:r>
                    </w:p>
                    <w:p w14:paraId="1C5D0343" w14:textId="77777777" w:rsidR="00311F29" w:rsidRDefault="00491284" w:rsidP="00491284">
                      <w:pPr>
                        <w:pStyle w:val="ListParagraph"/>
                        <w:numPr>
                          <w:ilvl w:val="0"/>
                          <w:numId w:val="14"/>
                        </w:numPr>
                        <w:spacing w:after="0"/>
                        <w:ind w:right="-808"/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  <w:r>
                        <w:rPr>
                          <w:rFonts w:ascii="Comic Sans MS" w:hAnsi="Comic Sans MS"/>
                          <w:sz w:val="20"/>
                          <w:szCs w:val="20"/>
                        </w:rPr>
                        <w:t xml:space="preserve">be </w:t>
                      </w:r>
                      <w:r w:rsidR="00EF24AD" w:rsidRPr="00491284">
                        <w:rPr>
                          <w:rFonts w:ascii="Comic Sans MS" w:hAnsi="Comic Sans MS"/>
                          <w:sz w:val="20"/>
                          <w:szCs w:val="20"/>
                        </w:rPr>
                        <w:t xml:space="preserve">developing our personal skills </w:t>
                      </w:r>
                    </w:p>
                    <w:p w14:paraId="3752D9E9" w14:textId="77777777" w:rsidR="00491284" w:rsidRDefault="00491284" w:rsidP="00311F29">
                      <w:pPr>
                        <w:pStyle w:val="ListParagraph"/>
                        <w:numPr>
                          <w:ilvl w:val="0"/>
                          <w:numId w:val="14"/>
                        </w:numPr>
                        <w:spacing w:after="0"/>
                        <w:ind w:right="-808"/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  <w:r>
                        <w:rPr>
                          <w:rFonts w:ascii="Comic Sans MS" w:hAnsi="Comic Sans MS"/>
                          <w:sz w:val="20"/>
                          <w:szCs w:val="20"/>
                        </w:rPr>
                        <w:t xml:space="preserve">be </w:t>
                      </w:r>
                      <w:r w:rsidR="00EF24AD" w:rsidRPr="00491284">
                        <w:rPr>
                          <w:rFonts w:ascii="Comic Sans MS" w:hAnsi="Comic Sans MS"/>
                          <w:sz w:val="20"/>
                          <w:szCs w:val="20"/>
                        </w:rPr>
                        <w:t>analysing</w:t>
                      </w:r>
                      <w:r w:rsidR="00311F29" w:rsidRPr="00491284">
                        <w:rPr>
                          <w:rFonts w:ascii="Comic Sans MS" w:hAnsi="Comic Sans MS"/>
                          <w:sz w:val="20"/>
                          <w:szCs w:val="20"/>
                        </w:rPr>
                        <w:t xml:space="preserve"> </w:t>
                      </w:r>
                      <w:r w:rsidR="00EF24AD" w:rsidRPr="00491284">
                        <w:rPr>
                          <w:rFonts w:ascii="Comic Sans MS" w:hAnsi="Comic Sans MS"/>
                          <w:sz w:val="20"/>
                          <w:szCs w:val="20"/>
                        </w:rPr>
                        <w:t xml:space="preserve">our own learning and </w:t>
                      </w:r>
                    </w:p>
                    <w:p w14:paraId="007E9ECF" w14:textId="77777777" w:rsidR="00EF24AD" w:rsidRPr="00491284" w:rsidRDefault="00EF24AD" w:rsidP="00491284">
                      <w:pPr>
                        <w:pStyle w:val="ListParagraph"/>
                        <w:spacing w:after="0"/>
                        <w:ind w:right="-808"/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  <w:r w:rsidRPr="00491284">
                        <w:rPr>
                          <w:rFonts w:ascii="Comic Sans MS" w:hAnsi="Comic Sans MS"/>
                          <w:sz w:val="20"/>
                          <w:szCs w:val="20"/>
                        </w:rPr>
                        <w:t>independently challenging</w:t>
                      </w:r>
                      <w:r w:rsidR="00311F29" w:rsidRPr="00491284">
                        <w:rPr>
                          <w:rFonts w:ascii="Comic Sans MS" w:hAnsi="Comic Sans MS"/>
                          <w:sz w:val="20"/>
                          <w:szCs w:val="20"/>
                        </w:rPr>
                        <w:t xml:space="preserve"> </w:t>
                      </w:r>
                      <w:r w:rsidRPr="00491284">
                        <w:rPr>
                          <w:rFonts w:ascii="Comic Sans MS" w:hAnsi="Comic Sans MS"/>
                          <w:sz w:val="20"/>
                          <w:szCs w:val="20"/>
                        </w:rPr>
                        <w:t>ourselves</w:t>
                      </w:r>
                    </w:p>
                    <w:p w14:paraId="149F128A" w14:textId="77777777" w:rsidR="00EF24AD" w:rsidRPr="00491284" w:rsidRDefault="00EF24AD" w:rsidP="00491284">
                      <w:pPr>
                        <w:pStyle w:val="ListParagraph"/>
                        <w:numPr>
                          <w:ilvl w:val="0"/>
                          <w:numId w:val="14"/>
                        </w:numPr>
                        <w:spacing w:after="0"/>
                        <w:ind w:right="-808"/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  <w:r w:rsidRPr="00491284">
                        <w:rPr>
                          <w:rFonts w:ascii="Comic Sans MS" w:hAnsi="Comic Sans MS"/>
                          <w:sz w:val="20"/>
                          <w:szCs w:val="20"/>
                        </w:rPr>
                        <w:t xml:space="preserve">have swimming lessons at Sowerby </w:t>
                      </w:r>
                    </w:p>
                    <w:p w14:paraId="3596F979" w14:textId="77777777" w:rsidR="00EF24AD" w:rsidRDefault="00491284" w:rsidP="00311F29">
                      <w:pPr>
                        <w:spacing w:after="0"/>
                        <w:ind w:right="-808"/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  <w:r>
                        <w:rPr>
                          <w:rFonts w:ascii="Comic Sans MS" w:hAnsi="Comic Sans MS"/>
                          <w:sz w:val="20"/>
                          <w:szCs w:val="20"/>
                        </w:rPr>
                        <w:t xml:space="preserve">            </w:t>
                      </w:r>
                      <w:r w:rsidR="00311F29">
                        <w:rPr>
                          <w:rFonts w:ascii="Comic Sans MS" w:hAnsi="Comic Sans MS"/>
                          <w:sz w:val="20"/>
                          <w:szCs w:val="20"/>
                        </w:rPr>
                        <w:t>B</w:t>
                      </w:r>
                      <w:r w:rsidR="00EF24AD" w:rsidRPr="000D7582">
                        <w:rPr>
                          <w:rFonts w:ascii="Comic Sans MS" w:hAnsi="Comic Sans MS"/>
                          <w:sz w:val="20"/>
                          <w:szCs w:val="20"/>
                        </w:rPr>
                        <w:t>ridge</w:t>
                      </w:r>
                      <w:r w:rsidR="00EF24AD">
                        <w:rPr>
                          <w:rFonts w:ascii="Comic Sans MS" w:hAnsi="Comic Sans MS"/>
                          <w:sz w:val="20"/>
                          <w:szCs w:val="20"/>
                        </w:rPr>
                        <w:t xml:space="preserve"> swimming pool every Tuesday.</w:t>
                      </w:r>
                    </w:p>
                    <w:p w14:paraId="7BED64EB" w14:textId="77777777" w:rsidR="00311F29" w:rsidRDefault="00311F29" w:rsidP="00311F29">
                      <w:pPr>
                        <w:spacing w:after="0"/>
                        <w:ind w:right="-808"/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  <w:r>
                        <w:rPr>
                          <w:noProof/>
                          <w:lang w:eastAsia="en-GB"/>
                        </w:rPr>
                        <w:t xml:space="preserve">                       </w:t>
                      </w:r>
                      <w:r>
                        <w:rPr>
                          <w:noProof/>
                          <w:lang w:eastAsia="en-GB"/>
                        </w:rPr>
                        <w:drawing>
                          <wp:inline distT="0" distB="0" distL="0" distR="0" wp14:anchorId="5791AE85" wp14:editId="0AE0F76A">
                            <wp:extent cx="1543050" cy="762000"/>
                            <wp:effectExtent l="0" t="0" r="0" b="0"/>
                            <wp:docPr id="34" name="Picture 34" descr="https://encrypted-tbn0.gstatic.com/images?q=tbn:ANd9GcRAP6kQgF853Xs7zj1OghTrY_U8o3qBTCv8nIPXVKdzBTqOvmbX71SsMLFxAok:https://www.pngkit.com/png/detail/85-850986_swimming-clipart-file-png-images-swimming-icon.png&amp;s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0" descr="https://encrypted-tbn0.gstatic.com/images?q=tbn:ANd9GcRAP6kQgF853Xs7zj1OghTrY_U8o3qBTCv8nIPXVKdzBTqOvmbX71SsMLFxAok:https://www.pngkit.com/png/detail/85-850986_swimming-clipart-file-png-images-swimming-icon.png&amp;s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543050" cy="762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5D457851" w14:textId="77777777" w:rsidR="00311F29" w:rsidRDefault="00311F29" w:rsidP="00311F29">
                      <w:pPr>
                        <w:spacing w:after="0"/>
                        <w:ind w:right="-808"/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</w:p>
                    <w:p w14:paraId="4D259976" w14:textId="77777777" w:rsidR="00EF24AD" w:rsidRDefault="00EF24AD" w:rsidP="00EF24AD">
                      <w:pPr>
                        <w:spacing w:after="0"/>
                        <w:ind w:left="360" w:right="-808"/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</w:p>
                    <w:p w14:paraId="367D1C22" w14:textId="77777777" w:rsidR="00BA09B3" w:rsidRPr="006D21D0" w:rsidRDefault="00BA09B3" w:rsidP="006D21D0">
                      <w:pPr>
                        <w:widowControl w:val="0"/>
                        <w:spacing w:after="0"/>
                        <w:rPr>
                          <w:rFonts w:ascii="Comic Sans MS" w:hAnsi="Comic Sans MS" w:cs="Arial"/>
                          <w:sz w:val="20"/>
                          <w:szCs w:val="20"/>
                        </w:rPr>
                      </w:pPr>
                    </w:p>
                    <w:p w14:paraId="78AD1D23" w14:textId="77777777" w:rsidR="005E2DA1" w:rsidRDefault="005E2DA1" w:rsidP="005E2DA1">
                      <w:pPr>
                        <w:ind w:left="-567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EF24AD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E7F5190" wp14:editId="7568EABC">
                <wp:simplePos x="0" y="0"/>
                <wp:positionH relativeFrom="margin">
                  <wp:posOffset>2672715</wp:posOffset>
                </wp:positionH>
                <wp:positionV relativeFrom="paragraph">
                  <wp:posOffset>-184785</wp:posOffset>
                </wp:positionV>
                <wp:extent cx="3343275" cy="2628900"/>
                <wp:effectExtent l="19050" t="19050" r="28575" b="1905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43275" cy="2628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1750">
                          <a:solidFill>
                            <a:schemeClr val="accent6">
                              <a:lumMod val="50000"/>
                            </a:schemeClr>
                          </a:solidFill>
                        </a:ln>
                      </wps:spPr>
                      <wps:txbx>
                        <w:txbxContent>
                          <w:p w14:paraId="58C0A3E0" w14:textId="77777777" w:rsidR="00BA09B3" w:rsidRPr="00EA2241" w:rsidRDefault="00EF24AD" w:rsidP="00BA09B3">
                            <w:pPr>
                              <w:spacing w:after="0"/>
                              <w:jc w:val="center"/>
                              <w:rPr>
                                <w:rFonts w:ascii="Comic Sans MS" w:hAnsi="Comic Sans MS" w:cstheme="minorHAnsi"/>
                                <w:b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Comic Sans MS" w:hAnsi="Comic Sans MS" w:cstheme="minorHAnsi"/>
                                <w:b/>
                                <w:sz w:val="36"/>
                                <w:szCs w:val="36"/>
                              </w:rPr>
                              <w:t>Autumn</w:t>
                            </w:r>
                            <w:r w:rsidR="00BA09B3" w:rsidRPr="00EA2241">
                              <w:rPr>
                                <w:rFonts w:ascii="Comic Sans MS" w:hAnsi="Comic Sans MS" w:cstheme="minorHAnsi"/>
                                <w:b/>
                                <w:sz w:val="36"/>
                                <w:szCs w:val="36"/>
                              </w:rPr>
                              <w:t xml:space="preserve"> 1 </w:t>
                            </w:r>
                          </w:p>
                          <w:p w14:paraId="715BB7B7" w14:textId="77777777" w:rsidR="00BA09B3" w:rsidRDefault="00EF24AD" w:rsidP="00BA09B3">
                            <w:pPr>
                              <w:spacing w:after="0"/>
                              <w:jc w:val="center"/>
                              <w:rPr>
                                <w:rFonts w:ascii="Comic Sans MS" w:hAnsi="Comic Sans MS" w:cstheme="minorHAnsi"/>
                                <w:b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Comic Sans MS" w:hAnsi="Comic Sans MS" w:cstheme="minorHAnsi"/>
                                <w:b/>
                                <w:sz w:val="36"/>
                                <w:szCs w:val="36"/>
                              </w:rPr>
                              <w:t>Learning in Year 4</w:t>
                            </w:r>
                            <w:r w:rsidR="00BA09B3" w:rsidRPr="00EA2241">
                              <w:rPr>
                                <w:rFonts w:ascii="Comic Sans MS" w:hAnsi="Comic Sans MS" w:cstheme="minorHAnsi"/>
                                <w:b/>
                                <w:sz w:val="24"/>
                                <w:szCs w:val="24"/>
                                <w:u w:val="single"/>
                              </w:rPr>
                              <w:br/>
                            </w:r>
                          </w:p>
                          <w:p w14:paraId="66A3E489" w14:textId="77777777" w:rsidR="00EF24AD" w:rsidRPr="00EA2241" w:rsidRDefault="00EF24AD" w:rsidP="00BA09B3">
                            <w:pPr>
                              <w:spacing w:after="0"/>
                              <w:jc w:val="center"/>
                              <w:rPr>
                                <w:rFonts w:ascii="Comic Sans MS" w:hAnsi="Comic Sans MS" w:cstheme="minorHAnsi"/>
                                <w:b/>
                                <w:sz w:val="24"/>
                                <w:szCs w:val="24"/>
                                <w:u w:val="single"/>
                              </w:rPr>
                            </w:pPr>
                            <w:r>
                              <w:rPr>
                                <w:noProof/>
                                <w:lang w:eastAsia="en-GB"/>
                              </w:rPr>
                              <w:drawing>
                                <wp:inline distT="0" distB="0" distL="0" distR="0" wp14:anchorId="738061D7" wp14:editId="1F36681F">
                                  <wp:extent cx="2495550" cy="925195"/>
                                  <wp:effectExtent l="228600" t="228600" r="228600" b="236855"/>
                                  <wp:docPr id="17" name="Picture 17" descr="Image result for crime and punishment ks2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2" name="Picture 12" descr="Image result for crime and punishment ks2"/>
                                          <pic:cNvPicPr/>
                                        </pic:nvPicPr>
                                        <pic:blipFill rotWithShape="1"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b="50560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95550" cy="92519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 w="228600" cap="sq" cmpd="thickThin">
                                            <a:solidFill>
                                              <a:srgbClr val="000000"/>
                                            </a:solidFill>
                                            <a:prstDash val="solid"/>
                                            <a:miter lim="800000"/>
                                          </a:ln>
                                          <a:effectLst>
                                            <a:innerShdw blurRad="76200">
                                              <a:srgbClr val="000000"/>
                                            </a:innerShdw>
                                          </a:effectLst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38833BC1" w14:textId="77777777" w:rsidR="005E2DA1" w:rsidRDefault="005E2DA1" w:rsidP="005E2DA1">
                            <w:pPr>
                              <w:ind w:left="-567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7F5190" id="Text Box 5" o:spid="_x0000_s1027" type="#_x0000_t202" style="position:absolute;left:0;text-align:left;margin-left:210.45pt;margin-top:-14.55pt;width:263.25pt;height:207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" fillcolor="white [3201]" strokecolor="#731a35 [1609]" strokeweight="2.5pt">
                <v:textbox>
                  <w:txbxContent>
                    <w:p w14:paraId="58C0A3E0" w14:textId="77777777" w:rsidR="00BA09B3" w:rsidRPr="00EA2241" w:rsidRDefault="00EF24AD" w:rsidP="00BA09B3">
                      <w:pPr>
                        <w:spacing w:after="0"/>
                        <w:jc w:val="center"/>
                        <w:rPr>
                          <w:rFonts w:ascii="Comic Sans MS" w:hAnsi="Comic Sans MS" w:cstheme="minorHAnsi"/>
                          <w:b/>
                          <w:sz w:val="36"/>
                          <w:szCs w:val="36"/>
                        </w:rPr>
                      </w:pPr>
                      <w:r>
                        <w:rPr>
                          <w:rFonts w:ascii="Comic Sans MS" w:hAnsi="Comic Sans MS" w:cstheme="minorHAnsi"/>
                          <w:b/>
                          <w:sz w:val="36"/>
                          <w:szCs w:val="36"/>
                        </w:rPr>
                        <w:t>Autumn</w:t>
                      </w:r>
                      <w:r w:rsidR="00BA09B3" w:rsidRPr="00EA2241">
                        <w:rPr>
                          <w:rFonts w:ascii="Comic Sans MS" w:hAnsi="Comic Sans MS" w:cstheme="minorHAnsi"/>
                          <w:b/>
                          <w:sz w:val="36"/>
                          <w:szCs w:val="36"/>
                        </w:rPr>
                        <w:t xml:space="preserve"> 1 </w:t>
                      </w:r>
                    </w:p>
                    <w:p w14:paraId="715BB7B7" w14:textId="77777777" w:rsidR="00BA09B3" w:rsidRDefault="00EF24AD" w:rsidP="00BA09B3">
                      <w:pPr>
                        <w:spacing w:after="0"/>
                        <w:jc w:val="center"/>
                        <w:rPr>
                          <w:rFonts w:ascii="Comic Sans MS" w:hAnsi="Comic Sans MS" w:cstheme="minorHAnsi"/>
                          <w:b/>
                          <w:sz w:val="36"/>
                          <w:szCs w:val="36"/>
                        </w:rPr>
                      </w:pPr>
                      <w:r>
                        <w:rPr>
                          <w:rFonts w:ascii="Comic Sans MS" w:hAnsi="Comic Sans MS" w:cstheme="minorHAnsi"/>
                          <w:b/>
                          <w:sz w:val="36"/>
                          <w:szCs w:val="36"/>
                        </w:rPr>
                        <w:t>Learning in Year 4</w:t>
                      </w:r>
                      <w:r w:rsidR="00BA09B3" w:rsidRPr="00EA2241">
                        <w:rPr>
                          <w:rFonts w:ascii="Comic Sans MS" w:hAnsi="Comic Sans MS" w:cstheme="minorHAnsi"/>
                          <w:b/>
                          <w:sz w:val="24"/>
                          <w:szCs w:val="24"/>
                          <w:u w:val="single"/>
                        </w:rPr>
                        <w:br/>
                      </w:r>
                    </w:p>
                    <w:p w14:paraId="66A3E489" w14:textId="77777777" w:rsidR="00EF24AD" w:rsidRPr="00EA2241" w:rsidRDefault="00EF24AD" w:rsidP="00BA09B3">
                      <w:pPr>
                        <w:spacing w:after="0"/>
                        <w:jc w:val="center"/>
                        <w:rPr>
                          <w:rFonts w:ascii="Comic Sans MS" w:hAnsi="Comic Sans MS" w:cstheme="minorHAnsi"/>
                          <w:b/>
                          <w:sz w:val="24"/>
                          <w:szCs w:val="24"/>
                          <w:u w:val="single"/>
                        </w:rPr>
                      </w:pPr>
                      <w:r>
                        <w:rPr>
                          <w:noProof/>
                          <w:lang w:eastAsia="en-GB"/>
                        </w:rPr>
                        <w:drawing>
                          <wp:inline distT="0" distB="0" distL="0" distR="0" wp14:anchorId="738061D7" wp14:editId="1F36681F">
                            <wp:extent cx="2495550" cy="925195"/>
                            <wp:effectExtent l="228600" t="228600" r="228600" b="236855"/>
                            <wp:docPr id="17" name="Picture 17" descr="Image result for crime and punishment ks2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2" name="Picture 12" descr="Image result for crime and punishment ks2"/>
                                    <pic:cNvPicPr/>
                                  </pic:nvPicPr>
                                  <pic:blipFill rotWithShape="1"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b="50560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2495550" cy="925195"/>
                                    </a:xfrm>
                                    <a:prstGeom prst="rect">
                                      <a:avLst/>
                                    </a:prstGeom>
                                    <a:ln w="228600" cap="sq" cmpd="thickThin">
                                      <a:solidFill>
                                        <a:srgbClr val="000000"/>
                                      </a:solidFill>
                                      <a:prstDash val="solid"/>
                                      <a:miter lim="800000"/>
                                    </a:ln>
                                    <a:effectLst>
                                      <a:innerShdw blurRad="76200">
                                        <a:srgbClr val="000000"/>
                                      </a:innerShdw>
                                    </a:effectLst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38833BC1" w14:textId="77777777" w:rsidR="005E2DA1" w:rsidRDefault="005E2DA1" w:rsidP="005E2DA1">
                      <w:pPr>
                        <w:ind w:left="-567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6D21D0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55021E04" wp14:editId="4D4652B3">
                <wp:simplePos x="0" y="0"/>
                <wp:positionH relativeFrom="column">
                  <wp:posOffset>2691765</wp:posOffset>
                </wp:positionH>
                <wp:positionV relativeFrom="paragraph">
                  <wp:posOffset>-108585</wp:posOffset>
                </wp:positionV>
                <wp:extent cx="571500" cy="571500"/>
                <wp:effectExtent l="0" t="0" r="0" b="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1500" cy="571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15FBB64" w14:textId="77777777" w:rsidR="006D21D0" w:rsidRDefault="006D21D0">
                            <w:r>
                              <w:rPr>
                                <w:noProof/>
                                <w:lang w:eastAsia="en-GB"/>
                              </w:rPr>
                              <w:drawing>
                                <wp:inline distT="0" distB="0" distL="0" distR="0" wp14:anchorId="05454036" wp14:editId="4CBD0E04">
                                  <wp:extent cx="382270" cy="372526"/>
                                  <wp:effectExtent l="0" t="0" r="0" b="8890"/>
                                  <wp:docPr id="12" name="Picture 12" descr="C:\Users\BPatrice\AppData\Local\Microsoft\Windows\INetCache\Content.Word\SAVILE PARK PRIMARY [Master Logo]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C:\Users\BPatrice\AppData\Local\Microsoft\Windows\INetCache\Content.Word\SAVILE PARK PRIMARY [Master Logo]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3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82270" cy="37252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5021E04" id="Text Box 2" o:spid="_x0000_s1028" type="#_x0000_t202" style="position:absolute;left:0;text-align:left;margin-left:211.95pt;margin-top:-8.55pt;width:45pt;height:45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" fillcolor="white [3201]" stroked="f" strokeweight=".5pt">
                <v:textbox>
                  <w:txbxContent>
                    <w:p w14:paraId="715FBB64" w14:textId="77777777" w:rsidR="006D21D0" w:rsidRDefault="006D21D0">
                      <w:r>
                        <w:rPr>
                          <w:noProof/>
                          <w:lang w:eastAsia="en-GB"/>
                        </w:rPr>
                        <w:drawing>
                          <wp:inline distT="0" distB="0" distL="0" distR="0" wp14:anchorId="05454036" wp14:editId="4CBD0E04">
                            <wp:extent cx="382270" cy="372526"/>
                            <wp:effectExtent l="0" t="0" r="0" b="8890"/>
                            <wp:docPr id="12" name="Picture 12" descr="C:\Users\BPatrice\AppData\Local\Microsoft\Windows\INetCache\Content.Word\SAVILE PARK PRIMARY [Master Logo]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C:\Users\BPatrice\AppData\Local\Microsoft\Windows\INetCache\Content.Word\SAVILE PARK PRIMARY [Master Logo]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4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82270" cy="372526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6D21D0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1DDF6F4D" wp14:editId="1FBDA162">
                <wp:simplePos x="0" y="0"/>
                <wp:positionH relativeFrom="column">
                  <wp:posOffset>5425440</wp:posOffset>
                </wp:positionH>
                <wp:positionV relativeFrom="paragraph">
                  <wp:posOffset>-99060</wp:posOffset>
                </wp:positionV>
                <wp:extent cx="571500" cy="571500"/>
                <wp:effectExtent l="0" t="0" r="0" b="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1500" cy="571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F09D377" w14:textId="77777777" w:rsidR="006D21D0" w:rsidRDefault="006D21D0" w:rsidP="006D21D0">
                            <w:r>
                              <w:rPr>
                                <w:noProof/>
                                <w:lang w:eastAsia="en-GB"/>
                              </w:rPr>
                              <w:drawing>
                                <wp:inline distT="0" distB="0" distL="0" distR="0" wp14:anchorId="0BCF845A" wp14:editId="33151C74">
                                  <wp:extent cx="382270" cy="372526"/>
                                  <wp:effectExtent l="0" t="0" r="0" b="8890"/>
                                  <wp:docPr id="15" name="Picture 15" descr="C:\Users\BPatrice\AppData\Local\Microsoft\Windows\INetCache\Content.Word\SAVILE PARK PRIMARY [Master Logo]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C:\Users\BPatrice\AppData\Local\Microsoft\Windows\INetCache\Content.Word\SAVILE PARK PRIMARY [Master Logo]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82270" cy="37252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DDF6F4D" id="Text Box 3" o:spid="_x0000_s1029" type="#_x0000_t202" style="position:absolute;left:0;text-align:left;margin-left:427.2pt;margin-top:-7.8pt;width:45pt;height:45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" fillcolor="white [3201]" stroked="f" strokeweight=".5pt">
                <v:textbox>
                  <w:txbxContent>
                    <w:p w14:paraId="4F09D377" w14:textId="77777777" w:rsidR="006D21D0" w:rsidRDefault="006D21D0" w:rsidP="006D21D0">
                      <w:r>
                        <w:rPr>
                          <w:noProof/>
                          <w:lang w:eastAsia="en-GB"/>
                        </w:rPr>
                        <w:drawing>
                          <wp:inline distT="0" distB="0" distL="0" distR="0" wp14:anchorId="0BCF845A" wp14:editId="33151C74">
                            <wp:extent cx="382270" cy="372526"/>
                            <wp:effectExtent l="0" t="0" r="0" b="8890"/>
                            <wp:docPr id="15" name="Picture 15" descr="C:\Users\BPatrice\AppData\Local\Microsoft\Windows\INetCache\Content.Word\SAVILE PARK PRIMARY [Master Logo]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C:\Users\BPatrice\AppData\Local\Microsoft\Windows\INetCache\Content.Word\SAVILE PARK PRIMARY [Master Logo]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4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82270" cy="372526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280E9A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8E50039" wp14:editId="14465976">
                <wp:simplePos x="0" y="0"/>
                <wp:positionH relativeFrom="column">
                  <wp:posOffset>-984885</wp:posOffset>
                </wp:positionH>
                <wp:positionV relativeFrom="paragraph">
                  <wp:posOffset>-184785</wp:posOffset>
                </wp:positionV>
                <wp:extent cx="3547745" cy="2438400"/>
                <wp:effectExtent l="0" t="0" r="14605" b="1905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47745" cy="2438400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40000"/>
                            <a:lumOff val="60000"/>
                          </a:schemeClr>
                        </a:solidFill>
                        <a:ln w="25400">
                          <a:solidFill>
                            <a:schemeClr val="accent2">
                              <a:lumMod val="75000"/>
                            </a:schemeClr>
                          </a:solidFill>
                        </a:ln>
                      </wps:spPr>
                      <wps:txbx>
                        <w:txbxContent>
                          <w:p w14:paraId="3F707064" w14:textId="44839269" w:rsidR="00EF24AD" w:rsidRPr="00D23966" w:rsidRDefault="00EF24AD" w:rsidP="00EF24AD">
                            <w:pPr>
                              <w:spacing w:after="0"/>
                              <w:rPr>
                                <w:rFonts w:ascii="Comic Sans MS" w:hAnsi="Comic Sans MS" w:cs="Arial"/>
                                <w:b/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D23966">
                              <w:rPr>
                                <w:rFonts w:ascii="Comic Sans MS" w:hAnsi="Comic Sans MS" w:cs="Arial"/>
                                <w:b/>
                                <w:sz w:val="20"/>
                                <w:szCs w:val="20"/>
                                <w:u w:val="single"/>
                              </w:rPr>
                              <w:t xml:space="preserve">As readers and </w:t>
                            </w:r>
                            <w:r w:rsidR="00D75BB4">
                              <w:rPr>
                                <w:rFonts w:ascii="Comic Sans MS" w:hAnsi="Comic Sans MS" w:cs="Arial"/>
                                <w:b/>
                                <w:sz w:val="20"/>
                                <w:szCs w:val="20"/>
                                <w:u w:val="single"/>
                              </w:rPr>
                              <w:t>a</w:t>
                            </w:r>
                            <w:r w:rsidRPr="00D23966">
                              <w:rPr>
                                <w:rFonts w:ascii="Comic Sans MS" w:hAnsi="Comic Sans MS" w:cs="Arial"/>
                                <w:b/>
                                <w:sz w:val="20"/>
                                <w:szCs w:val="20"/>
                                <w:u w:val="single"/>
                              </w:rPr>
                              <w:t>uthors we will:</w:t>
                            </w:r>
                          </w:p>
                          <w:p w14:paraId="57948784" w14:textId="77777777" w:rsidR="00EF24AD" w:rsidRPr="00D23966" w:rsidRDefault="00EF24AD" w:rsidP="00EF24AD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spacing w:after="0"/>
                              <w:rPr>
                                <w:rFonts w:ascii="Comic Sans MS" w:hAnsi="Comic Sans MS" w:cs="Arial"/>
                                <w:sz w:val="20"/>
                                <w:szCs w:val="20"/>
                              </w:rPr>
                            </w:pPr>
                            <w:r w:rsidRPr="00D23966">
                              <w:rPr>
                                <w:rFonts w:ascii="Comic Sans MS" w:hAnsi="Comic Sans MS" w:cs="Arial"/>
                                <w:sz w:val="20"/>
                                <w:szCs w:val="20"/>
                              </w:rPr>
                              <w:t xml:space="preserve">be reading a variety of texts including those linked to our topic. </w:t>
                            </w:r>
                            <w:r>
                              <w:rPr>
                                <w:rFonts w:ascii="Comic Sans MS" w:hAnsi="Comic Sans MS" w:cs="Arial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23966">
                              <w:rPr>
                                <w:rFonts w:ascii="Comic Sans MS" w:hAnsi="Comic Sans MS" w:cs="Arial"/>
                                <w:sz w:val="20"/>
                                <w:szCs w:val="20"/>
                              </w:rPr>
                              <w:t>We will be writing our</w:t>
                            </w:r>
                            <w:r>
                              <w:rPr>
                                <w:rFonts w:ascii="Comic Sans MS" w:hAnsi="Comic Sans MS" w:cs="Arial"/>
                                <w:sz w:val="20"/>
                                <w:szCs w:val="20"/>
                              </w:rPr>
                              <w:t xml:space="preserve"> own fictional stories and news articles surrounding our class text</w:t>
                            </w:r>
                          </w:p>
                          <w:p w14:paraId="781FAEF6" w14:textId="77777777" w:rsidR="00EF24AD" w:rsidRDefault="00EF24AD" w:rsidP="00EF24AD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rPr>
                                <w:rFonts w:ascii="Comic Sans MS" w:hAnsi="Comic Sans MS" w:cs="Arial"/>
                                <w:sz w:val="20"/>
                                <w:szCs w:val="20"/>
                              </w:rPr>
                            </w:pPr>
                            <w:r w:rsidRPr="00D23966">
                              <w:rPr>
                                <w:rFonts w:ascii="Comic Sans MS" w:hAnsi="Comic Sans MS" w:cs="Arial"/>
                                <w:sz w:val="20"/>
                                <w:szCs w:val="20"/>
                              </w:rPr>
                              <w:t>look at a variety of grammar features including those linked to our writing genre</w:t>
                            </w:r>
                            <w:r>
                              <w:rPr>
                                <w:rFonts w:ascii="Comic Sans MS" w:hAnsi="Comic Sans MS" w:cs="Arial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14:paraId="728815AA" w14:textId="77777777" w:rsidR="00F93047" w:rsidRPr="00F93047" w:rsidRDefault="00F93047" w:rsidP="00F93047">
                            <w:pPr>
                              <w:rPr>
                                <w:rFonts w:ascii="Comic Sans MS" w:hAnsi="Comic Sans MS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omic Sans MS" w:hAnsi="Comic Sans MS" w:cs="Arial"/>
                                <w:sz w:val="20"/>
                                <w:szCs w:val="20"/>
                              </w:rPr>
                              <w:t xml:space="preserve">                      </w:t>
                            </w:r>
                            <w:r>
                              <w:rPr>
                                <w:noProof/>
                                <w:lang w:eastAsia="en-GB"/>
                              </w:rPr>
                              <w:drawing>
                                <wp:inline distT="0" distB="0" distL="0" distR="0" wp14:anchorId="4BF16AFA" wp14:editId="07A1D4B0">
                                  <wp:extent cx="1333500" cy="1333500"/>
                                  <wp:effectExtent l="0" t="0" r="0" b="0"/>
                                  <wp:docPr id="27" name="Picture 27" descr="https://encrypted-tbn0.gstatic.com/images?q=tbn:ANd9GcT-HHFYzq8s83PXU_RtpzeWAPxl0cXikI-9NlAycMvoq54F5GwoBpzQon0HUA:https://play-lh.googleusercontent.com/OABfRfKxyvf6PUg_6YBJXvbKSbegFsBKvFDEm5jOA0rC5k1la-OwmnWz6GK55vr3EGA&amp;s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" descr="https://encrypted-tbn0.gstatic.com/images?q=tbn:ANd9GcT-HHFYzq8s83PXU_RtpzeWAPxl0cXikI-9NlAycMvoq54F5GwoBpzQon0HUA:https://play-lh.googleusercontent.com/OABfRfKxyvf6PUg_6YBJXvbKSbegFsBKvFDEm5jOA0rC5k1la-OwmnWz6GK55vr3EGA&amp;s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333500" cy="13335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69B4162A" w14:textId="77777777" w:rsidR="005E2DA1" w:rsidRDefault="005E2DA1" w:rsidP="005E2DA1">
                            <w:pPr>
                              <w:ind w:left="-567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E50039" id="Text Box 1" o:spid="_x0000_s1030" type="#_x0000_t202" style="position:absolute;left:0;text-align:left;margin-left:-77.55pt;margin-top:-14.55pt;width:279.35pt;height:19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" fillcolor="#e9abeb [1301]" strokecolor="#952498 [2405]" strokeweight="2pt">
                <v:textbox>
                  <w:txbxContent>
                    <w:p w14:paraId="3F707064" w14:textId="44839269" w:rsidR="00EF24AD" w:rsidRPr="00D23966" w:rsidRDefault="00EF24AD" w:rsidP="00EF24AD">
                      <w:pPr>
                        <w:spacing w:after="0"/>
                        <w:rPr>
                          <w:rFonts w:ascii="Comic Sans MS" w:hAnsi="Comic Sans MS" w:cs="Arial"/>
                          <w:b/>
                          <w:sz w:val="20"/>
                          <w:szCs w:val="20"/>
                          <w:u w:val="single"/>
                        </w:rPr>
                      </w:pPr>
                      <w:r w:rsidRPr="00D23966">
                        <w:rPr>
                          <w:rFonts w:ascii="Comic Sans MS" w:hAnsi="Comic Sans MS" w:cs="Arial"/>
                          <w:b/>
                          <w:sz w:val="20"/>
                          <w:szCs w:val="20"/>
                          <w:u w:val="single"/>
                        </w:rPr>
                        <w:t xml:space="preserve">As readers and </w:t>
                      </w:r>
                      <w:r w:rsidR="00D75BB4">
                        <w:rPr>
                          <w:rFonts w:ascii="Comic Sans MS" w:hAnsi="Comic Sans MS" w:cs="Arial"/>
                          <w:b/>
                          <w:sz w:val="20"/>
                          <w:szCs w:val="20"/>
                          <w:u w:val="single"/>
                        </w:rPr>
                        <w:t>a</w:t>
                      </w:r>
                      <w:bookmarkStart w:id="1" w:name="_GoBack"/>
                      <w:bookmarkEnd w:id="1"/>
                      <w:r w:rsidRPr="00D23966">
                        <w:rPr>
                          <w:rFonts w:ascii="Comic Sans MS" w:hAnsi="Comic Sans MS" w:cs="Arial"/>
                          <w:b/>
                          <w:sz w:val="20"/>
                          <w:szCs w:val="20"/>
                          <w:u w:val="single"/>
                        </w:rPr>
                        <w:t>uthors we will:</w:t>
                      </w:r>
                    </w:p>
                    <w:p w14:paraId="57948784" w14:textId="77777777" w:rsidR="00EF24AD" w:rsidRPr="00D23966" w:rsidRDefault="00EF24AD" w:rsidP="00EF24AD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spacing w:after="0"/>
                        <w:rPr>
                          <w:rFonts w:ascii="Comic Sans MS" w:hAnsi="Comic Sans MS" w:cs="Arial"/>
                          <w:sz w:val="20"/>
                          <w:szCs w:val="20"/>
                        </w:rPr>
                      </w:pPr>
                      <w:r w:rsidRPr="00D23966">
                        <w:rPr>
                          <w:rFonts w:ascii="Comic Sans MS" w:hAnsi="Comic Sans MS" w:cs="Arial"/>
                          <w:sz w:val="20"/>
                          <w:szCs w:val="20"/>
                        </w:rPr>
                        <w:t xml:space="preserve">be reading a variety of texts including those linked to our topic. </w:t>
                      </w:r>
                      <w:r>
                        <w:rPr>
                          <w:rFonts w:ascii="Comic Sans MS" w:hAnsi="Comic Sans MS" w:cs="Arial"/>
                          <w:sz w:val="20"/>
                          <w:szCs w:val="20"/>
                        </w:rPr>
                        <w:t xml:space="preserve"> </w:t>
                      </w:r>
                      <w:r w:rsidRPr="00D23966">
                        <w:rPr>
                          <w:rFonts w:ascii="Comic Sans MS" w:hAnsi="Comic Sans MS" w:cs="Arial"/>
                          <w:sz w:val="20"/>
                          <w:szCs w:val="20"/>
                        </w:rPr>
                        <w:t>We will be writing our</w:t>
                      </w:r>
                      <w:r>
                        <w:rPr>
                          <w:rFonts w:ascii="Comic Sans MS" w:hAnsi="Comic Sans MS" w:cs="Arial"/>
                          <w:sz w:val="20"/>
                          <w:szCs w:val="20"/>
                        </w:rPr>
                        <w:t xml:space="preserve"> own fictional stories and news articles surrounding our class text</w:t>
                      </w:r>
                    </w:p>
                    <w:p w14:paraId="781FAEF6" w14:textId="77777777" w:rsidR="00EF24AD" w:rsidRDefault="00EF24AD" w:rsidP="00EF24AD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rPr>
                          <w:rFonts w:ascii="Comic Sans MS" w:hAnsi="Comic Sans MS" w:cs="Arial"/>
                          <w:sz w:val="20"/>
                          <w:szCs w:val="20"/>
                        </w:rPr>
                      </w:pPr>
                      <w:r w:rsidRPr="00D23966">
                        <w:rPr>
                          <w:rFonts w:ascii="Comic Sans MS" w:hAnsi="Comic Sans MS" w:cs="Arial"/>
                          <w:sz w:val="20"/>
                          <w:szCs w:val="20"/>
                        </w:rPr>
                        <w:t>look at a variety of grammar features including those linked to our writing genre</w:t>
                      </w:r>
                      <w:r>
                        <w:rPr>
                          <w:rFonts w:ascii="Comic Sans MS" w:hAnsi="Comic Sans MS" w:cs="Arial"/>
                          <w:sz w:val="20"/>
                          <w:szCs w:val="20"/>
                        </w:rPr>
                        <w:t>.</w:t>
                      </w:r>
                    </w:p>
                    <w:p w14:paraId="728815AA" w14:textId="77777777" w:rsidR="00F93047" w:rsidRPr="00F93047" w:rsidRDefault="00F93047" w:rsidP="00F93047">
                      <w:pPr>
                        <w:rPr>
                          <w:rFonts w:ascii="Comic Sans MS" w:hAnsi="Comic Sans MS" w:cs="Arial"/>
                          <w:sz w:val="20"/>
                          <w:szCs w:val="20"/>
                        </w:rPr>
                      </w:pPr>
                      <w:r>
                        <w:rPr>
                          <w:rFonts w:ascii="Comic Sans MS" w:hAnsi="Comic Sans MS" w:cs="Arial"/>
                          <w:sz w:val="20"/>
                          <w:szCs w:val="20"/>
                        </w:rPr>
                        <w:t xml:space="preserve">                      </w:t>
                      </w:r>
                      <w:r>
                        <w:rPr>
                          <w:noProof/>
                          <w:lang w:eastAsia="en-GB"/>
                        </w:rPr>
                        <w:drawing>
                          <wp:inline distT="0" distB="0" distL="0" distR="0" wp14:anchorId="4BF16AFA" wp14:editId="07A1D4B0">
                            <wp:extent cx="1333500" cy="1333500"/>
                            <wp:effectExtent l="0" t="0" r="0" b="0"/>
                            <wp:docPr id="27" name="Picture 27" descr="https://encrypted-tbn0.gstatic.com/images?q=tbn:ANd9GcT-HHFYzq8s83PXU_RtpzeWAPxl0cXikI-9NlAycMvoq54F5GwoBpzQon0HUA:https://play-lh.googleusercontent.com/OABfRfKxyvf6PUg_6YBJXvbKSbegFsBKvFDEm5jOA0rC5k1la-OwmnWz6GK55vr3EGA&amp;s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" descr="https://encrypted-tbn0.gstatic.com/images?q=tbn:ANd9GcT-HHFYzq8s83PXU_RtpzeWAPxl0cXikI-9NlAycMvoq54F5GwoBpzQon0HUA:https://play-lh.googleusercontent.com/OABfRfKxyvf6PUg_6YBJXvbKSbegFsBKvFDEm5jOA0rC5k1la-OwmnWz6GK55vr3EGA&amp;s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333500" cy="13335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69B4162A" w14:textId="77777777" w:rsidR="005E2DA1" w:rsidRDefault="005E2DA1" w:rsidP="005E2DA1">
                      <w:pPr>
                        <w:ind w:left="-567"/>
                      </w:pPr>
                    </w:p>
                  </w:txbxContent>
                </v:textbox>
              </v:shape>
            </w:pict>
          </mc:Fallback>
        </mc:AlternateContent>
      </w:r>
    </w:p>
    <w:p w14:paraId="20D34B6B" w14:textId="77777777" w:rsidR="005E2DA1" w:rsidRDefault="005E2DA1"/>
    <w:p w14:paraId="65011E1D" w14:textId="77777777" w:rsidR="005E2DA1" w:rsidRDefault="005E2DA1"/>
    <w:p w14:paraId="76ED1AFE" w14:textId="77777777" w:rsidR="005E2DA1" w:rsidRDefault="005E2DA1"/>
    <w:p w14:paraId="01318806" w14:textId="77777777" w:rsidR="005E2DA1" w:rsidRDefault="005E2DA1"/>
    <w:p w14:paraId="643C0A7F" w14:textId="77777777" w:rsidR="005E2DA1" w:rsidRDefault="005E2DA1"/>
    <w:p w14:paraId="6E6B8C71" w14:textId="77777777" w:rsidR="005E2DA1" w:rsidRDefault="005E2DA1"/>
    <w:p w14:paraId="2EF7BC58" w14:textId="77777777" w:rsidR="005E2DA1" w:rsidRDefault="00573477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69E2B3AB" wp14:editId="3913A2FA">
                <wp:simplePos x="0" y="0"/>
                <wp:positionH relativeFrom="margin">
                  <wp:posOffset>-984885</wp:posOffset>
                </wp:positionH>
                <wp:positionV relativeFrom="paragraph">
                  <wp:posOffset>339725</wp:posOffset>
                </wp:positionV>
                <wp:extent cx="3505200" cy="2352675"/>
                <wp:effectExtent l="19050" t="19050" r="19050" b="28575"/>
                <wp:wrapNone/>
                <wp:docPr id="14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05200" cy="2352675"/>
                        </a:xfrm>
                        <a:prstGeom prst="rect">
                          <a:avLst/>
                        </a:prstGeom>
                        <a:solidFill>
                          <a:srgbClr val="FFFF00">
                            <a:alpha val="46000"/>
                          </a:srgbClr>
                        </a:solidFill>
                        <a:ln w="44450" cap="rnd" cmpd="sng">
                          <a:solidFill>
                            <a:srgbClr val="FFC000"/>
                          </a:solidFill>
                        </a:ln>
                      </wps:spPr>
                      <wps:txbx>
                        <w:txbxContent>
                          <w:p w14:paraId="2617BCE4" w14:textId="77777777" w:rsidR="00EF24AD" w:rsidRPr="00D23966" w:rsidRDefault="00EF24AD" w:rsidP="00EF24AD">
                            <w:pPr>
                              <w:spacing w:after="0"/>
                              <w:rPr>
                                <w:rFonts w:ascii="Comic Sans MS" w:hAnsi="Comic Sans MS" w:cs="Arial"/>
                                <w:b/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D23966">
                              <w:rPr>
                                <w:rFonts w:ascii="Comic Sans MS" w:hAnsi="Comic Sans MS" w:cs="Arial"/>
                                <w:b/>
                                <w:sz w:val="20"/>
                                <w:szCs w:val="20"/>
                                <w:u w:val="single"/>
                              </w:rPr>
                              <w:t>As mathematicians we will:</w:t>
                            </w:r>
                          </w:p>
                          <w:p w14:paraId="77B64F51" w14:textId="77777777" w:rsidR="00EF24AD" w:rsidRPr="00D23966" w:rsidRDefault="00EF24AD" w:rsidP="00EF24AD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spacing w:after="0"/>
                              <w:rPr>
                                <w:rFonts w:ascii="Comic Sans MS" w:hAnsi="Comic Sans MS" w:cs="Arial"/>
                                <w:sz w:val="20"/>
                                <w:szCs w:val="20"/>
                              </w:rPr>
                            </w:pPr>
                            <w:r w:rsidRPr="00D23966">
                              <w:rPr>
                                <w:rFonts w:ascii="Comic Sans MS" w:hAnsi="Comic Sans MS" w:cs="Arial"/>
                                <w:sz w:val="20"/>
                                <w:szCs w:val="20"/>
                              </w:rPr>
                              <w:t xml:space="preserve">be consolidating our knowledge of number bonds to 100 and identifying what each digit within a number represents including Roman Numerals. </w:t>
                            </w:r>
                          </w:p>
                          <w:p w14:paraId="280DC41F" w14:textId="77777777" w:rsidR="00F93047" w:rsidRDefault="00EF24AD" w:rsidP="00F93047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spacing w:after="0"/>
                              <w:rPr>
                                <w:rFonts w:ascii="Comic Sans MS" w:hAnsi="Comic Sans MS" w:cs="Arial"/>
                                <w:sz w:val="20"/>
                                <w:szCs w:val="20"/>
                              </w:rPr>
                            </w:pPr>
                            <w:r w:rsidRPr="00D23966">
                              <w:rPr>
                                <w:rFonts w:ascii="Comic Sans MS" w:hAnsi="Comic Sans MS" w:cs="Arial"/>
                                <w:sz w:val="20"/>
                                <w:szCs w:val="20"/>
                              </w:rPr>
                              <w:t>continue to practise our written methods of calculation and mental strategies. We will also be focussing on our times tables</w:t>
                            </w:r>
                            <w:r>
                              <w:rPr>
                                <w:rFonts w:ascii="Comic Sans MS" w:hAnsi="Comic Sans MS" w:cs="Arial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14:paraId="3329B01B" w14:textId="77777777" w:rsidR="00F93047" w:rsidRDefault="00F93047" w:rsidP="00F93047">
                            <w:pPr>
                              <w:spacing w:after="0"/>
                              <w:rPr>
                                <w:rFonts w:ascii="Comic Sans MS" w:hAnsi="Comic Sans MS" w:cs="Arial"/>
                                <w:sz w:val="20"/>
                                <w:szCs w:val="20"/>
                              </w:rPr>
                            </w:pPr>
                          </w:p>
                          <w:p w14:paraId="6155C34A" w14:textId="77777777" w:rsidR="00F93047" w:rsidRPr="00F93047" w:rsidRDefault="00F93047" w:rsidP="00F93047">
                            <w:pPr>
                              <w:spacing w:after="0"/>
                              <w:rPr>
                                <w:rFonts w:ascii="Comic Sans MS" w:hAnsi="Comic Sans MS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omic Sans MS" w:hAnsi="Comic Sans MS" w:cs="Arial"/>
                                <w:sz w:val="20"/>
                                <w:szCs w:val="20"/>
                              </w:rPr>
                              <w:t xml:space="preserve">    </w:t>
                            </w:r>
                            <w:r>
                              <w:rPr>
                                <w:noProof/>
                                <w:lang w:eastAsia="en-GB"/>
                              </w:rPr>
                              <w:drawing>
                                <wp:inline distT="0" distB="0" distL="0" distR="0" wp14:anchorId="66690B93" wp14:editId="66EDE39C">
                                  <wp:extent cx="1295400" cy="561975"/>
                                  <wp:effectExtent l="0" t="0" r="0" b="9525"/>
                                  <wp:docPr id="24" name="Picture 24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9" name="Picture 19"/>
                                          <pic:cNvPicPr/>
                                        </pic:nvPicPr>
                                        <pic:blipFill rotWithShape="1">
                                          <a:blip r:embed="rId1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6306" t="4331" r="3953" b="20311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95400" cy="5619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="Comic Sans MS" w:hAnsi="Comic Sans MS" w:cs="Arial"/>
                                <w:sz w:val="20"/>
                                <w:szCs w:val="20"/>
                              </w:rPr>
                              <w:t xml:space="preserve">      </w:t>
                            </w:r>
                            <w:r>
                              <w:rPr>
                                <w:noProof/>
                                <w:lang w:eastAsia="en-GB"/>
                              </w:rPr>
                              <w:drawing>
                                <wp:inline distT="0" distB="0" distL="0" distR="0" wp14:anchorId="4F41D660" wp14:editId="2BCA00A3">
                                  <wp:extent cx="1295400" cy="561975"/>
                                  <wp:effectExtent l="0" t="0" r="0" b="9525"/>
                                  <wp:docPr id="23" name="Picture 23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9" name="Picture 19"/>
                                          <pic:cNvPicPr/>
                                        </pic:nvPicPr>
                                        <pic:blipFill rotWithShape="1">
                                          <a:blip r:embed="rId1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6306" t="4331" r="3953" b="20311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95400" cy="5619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3231D2AA" w14:textId="77777777" w:rsidR="00B534D0" w:rsidRDefault="00B534D0" w:rsidP="00B534D0">
                            <w:pPr>
                              <w:ind w:left="-567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E2B3AB" id="Text Box 14" o:spid="_x0000_s1031" type="#_x0000_t202" style="position:absolute;margin-left:-77.55pt;margin-top:26.75pt;width:276pt;height:185.25pt;z-index:2516756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" fillcolor="yellow" strokecolor="#ffc000" strokeweight="3.5pt">
                <v:fill opacity="30069f"/>
                <v:stroke endcap="round"/>
                <v:textbox>
                  <w:txbxContent>
                    <w:p w14:paraId="2617BCE4" w14:textId="77777777" w:rsidR="00EF24AD" w:rsidRPr="00D23966" w:rsidRDefault="00EF24AD" w:rsidP="00EF24AD">
                      <w:pPr>
                        <w:spacing w:after="0"/>
                        <w:rPr>
                          <w:rFonts w:ascii="Comic Sans MS" w:hAnsi="Comic Sans MS" w:cs="Arial"/>
                          <w:b/>
                          <w:sz w:val="20"/>
                          <w:szCs w:val="20"/>
                          <w:u w:val="single"/>
                        </w:rPr>
                      </w:pPr>
                      <w:r w:rsidRPr="00D23966">
                        <w:rPr>
                          <w:rFonts w:ascii="Comic Sans MS" w:hAnsi="Comic Sans MS" w:cs="Arial"/>
                          <w:b/>
                          <w:sz w:val="20"/>
                          <w:szCs w:val="20"/>
                          <w:u w:val="single"/>
                        </w:rPr>
                        <w:t>As mathematicians we will:</w:t>
                      </w:r>
                    </w:p>
                    <w:p w14:paraId="77B64F51" w14:textId="77777777" w:rsidR="00EF24AD" w:rsidRPr="00D23966" w:rsidRDefault="00EF24AD" w:rsidP="00EF24AD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spacing w:after="0"/>
                        <w:rPr>
                          <w:rFonts w:ascii="Comic Sans MS" w:hAnsi="Comic Sans MS" w:cs="Arial"/>
                          <w:sz w:val="20"/>
                          <w:szCs w:val="20"/>
                        </w:rPr>
                      </w:pPr>
                      <w:r w:rsidRPr="00D23966">
                        <w:rPr>
                          <w:rFonts w:ascii="Comic Sans MS" w:hAnsi="Comic Sans MS" w:cs="Arial"/>
                          <w:sz w:val="20"/>
                          <w:szCs w:val="20"/>
                        </w:rPr>
                        <w:t xml:space="preserve">be consolidating our knowledge of number bonds to 100 and identifying what each digit within a number represents including Roman Numerals. </w:t>
                      </w:r>
                    </w:p>
                    <w:p w14:paraId="280DC41F" w14:textId="77777777" w:rsidR="00F93047" w:rsidRDefault="00EF24AD" w:rsidP="00F93047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spacing w:after="0"/>
                        <w:rPr>
                          <w:rFonts w:ascii="Comic Sans MS" w:hAnsi="Comic Sans MS" w:cs="Arial"/>
                          <w:sz w:val="20"/>
                          <w:szCs w:val="20"/>
                        </w:rPr>
                      </w:pPr>
                      <w:r w:rsidRPr="00D23966">
                        <w:rPr>
                          <w:rFonts w:ascii="Comic Sans MS" w:hAnsi="Comic Sans MS" w:cs="Arial"/>
                          <w:sz w:val="20"/>
                          <w:szCs w:val="20"/>
                        </w:rPr>
                        <w:t>continue to practise our written methods of calculation and mental strategies. We will also be focussing on our times tables</w:t>
                      </w:r>
                      <w:r>
                        <w:rPr>
                          <w:rFonts w:ascii="Comic Sans MS" w:hAnsi="Comic Sans MS" w:cs="Arial"/>
                          <w:sz w:val="20"/>
                          <w:szCs w:val="20"/>
                        </w:rPr>
                        <w:t>.</w:t>
                      </w:r>
                    </w:p>
                    <w:p w14:paraId="3329B01B" w14:textId="77777777" w:rsidR="00F93047" w:rsidRDefault="00F93047" w:rsidP="00F93047">
                      <w:pPr>
                        <w:spacing w:after="0"/>
                        <w:rPr>
                          <w:rFonts w:ascii="Comic Sans MS" w:hAnsi="Comic Sans MS" w:cs="Arial"/>
                          <w:sz w:val="20"/>
                          <w:szCs w:val="20"/>
                        </w:rPr>
                      </w:pPr>
                    </w:p>
                    <w:p w14:paraId="6155C34A" w14:textId="77777777" w:rsidR="00F93047" w:rsidRPr="00F93047" w:rsidRDefault="00F93047" w:rsidP="00F93047">
                      <w:pPr>
                        <w:spacing w:after="0"/>
                        <w:rPr>
                          <w:rFonts w:ascii="Comic Sans MS" w:hAnsi="Comic Sans MS" w:cs="Arial"/>
                          <w:sz w:val="20"/>
                          <w:szCs w:val="20"/>
                        </w:rPr>
                      </w:pPr>
                      <w:r>
                        <w:rPr>
                          <w:rFonts w:ascii="Comic Sans MS" w:hAnsi="Comic Sans MS" w:cs="Arial"/>
                          <w:sz w:val="20"/>
                          <w:szCs w:val="20"/>
                        </w:rPr>
                        <w:t xml:space="preserve">    </w:t>
                      </w:r>
                      <w:r>
                        <w:rPr>
                          <w:noProof/>
                          <w:lang w:eastAsia="en-GB"/>
                        </w:rPr>
                        <w:drawing>
                          <wp:inline distT="0" distB="0" distL="0" distR="0" wp14:anchorId="66690B93" wp14:editId="66EDE39C">
                            <wp:extent cx="1295400" cy="561975"/>
                            <wp:effectExtent l="0" t="0" r="0" b="9525"/>
                            <wp:docPr id="24" name="Picture 24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9" name="Picture 19"/>
                                    <pic:cNvPicPr/>
                                  </pic:nvPicPr>
                                  <pic:blipFill rotWithShape="1">
                                    <a:blip r:embed="rId18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6306" t="4331" r="3953" b="20311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1295400" cy="561975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ascii="Comic Sans MS" w:hAnsi="Comic Sans MS" w:cs="Arial"/>
                          <w:sz w:val="20"/>
                          <w:szCs w:val="20"/>
                        </w:rPr>
                        <w:t xml:space="preserve">      </w:t>
                      </w:r>
                      <w:r>
                        <w:rPr>
                          <w:noProof/>
                          <w:lang w:eastAsia="en-GB"/>
                        </w:rPr>
                        <w:drawing>
                          <wp:inline distT="0" distB="0" distL="0" distR="0" wp14:anchorId="4F41D660" wp14:editId="2BCA00A3">
                            <wp:extent cx="1295400" cy="561975"/>
                            <wp:effectExtent l="0" t="0" r="0" b="9525"/>
                            <wp:docPr id="23" name="Picture 23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9" name="Picture 19"/>
                                    <pic:cNvPicPr/>
                                  </pic:nvPicPr>
                                  <pic:blipFill rotWithShape="1">
                                    <a:blip r:embed="rId18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6306" t="4331" r="3953" b="20311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1295400" cy="561975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3231D2AA" w14:textId="77777777" w:rsidR="00B534D0" w:rsidRDefault="00B534D0" w:rsidP="00B534D0">
                      <w:pPr>
                        <w:ind w:left="-567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1014805" w14:textId="77777777" w:rsidR="005E2DA1" w:rsidRDefault="005E2DA1"/>
    <w:p w14:paraId="5934CFAA" w14:textId="77777777" w:rsidR="005E2DA1" w:rsidRDefault="00311F29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1603453" wp14:editId="22C43663">
                <wp:simplePos x="0" y="0"/>
                <wp:positionH relativeFrom="page">
                  <wp:posOffset>7239000</wp:posOffset>
                </wp:positionH>
                <wp:positionV relativeFrom="paragraph">
                  <wp:posOffset>149860</wp:posOffset>
                </wp:positionV>
                <wp:extent cx="3286125" cy="923925"/>
                <wp:effectExtent l="19050" t="19050" r="28575" b="28575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86125" cy="923925"/>
                        </a:xfrm>
                        <a:prstGeom prst="rect">
                          <a:avLst/>
                        </a:prstGeom>
                        <a:solidFill>
                          <a:srgbClr val="00B050">
                            <a:alpha val="43000"/>
                          </a:srgbClr>
                        </a:solidFill>
                        <a:ln w="28575" cap="rnd">
                          <a:solidFill>
                            <a:srgbClr val="00B050"/>
                          </a:solidFill>
                          <a:miter lim="800000"/>
                        </a:ln>
                      </wps:spPr>
                      <wps:txbx>
                        <w:txbxContent>
                          <w:p w14:paraId="038D562B" w14:textId="77777777" w:rsidR="00EF24AD" w:rsidRPr="00D23966" w:rsidRDefault="00EF24AD" w:rsidP="00EF24AD">
                            <w:pPr>
                              <w:spacing w:after="0"/>
                              <w:rPr>
                                <w:rFonts w:ascii="Comic Sans MS" w:hAnsi="Comic Sans MS" w:cs="Arial"/>
                                <w:b/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D23966">
                              <w:rPr>
                                <w:rFonts w:ascii="Comic Sans MS" w:hAnsi="Comic Sans MS" w:cs="Arial"/>
                                <w:b/>
                                <w:sz w:val="20"/>
                                <w:szCs w:val="20"/>
                                <w:u w:val="single"/>
                              </w:rPr>
                              <w:t xml:space="preserve">As linguists we will: </w:t>
                            </w:r>
                          </w:p>
                          <w:p w14:paraId="602F67D1" w14:textId="77777777" w:rsidR="00EF24AD" w:rsidRPr="00F93047" w:rsidRDefault="00EF24AD" w:rsidP="00EF24AD">
                            <w:pPr>
                              <w:pStyle w:val="ListParagraph"/>
                              <w:numPr>
                                <w:ilvl w:val="0"/>
                                <w:numId w:val="8"/>
                              </w:numPr>
                              <w:spacing w:after="0"/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  <w:r w:rsidRPr="00D23966">
                              <w:rPr>
                                <w:rFonts w:ascii="Comic Sans MS" w:hAnsi="Comic Sans MS" w:cs="Arial"/>
                                <w:sz w:val="20"/>
                                <w:szCs w:val="20"/>
                              </w:rPr>
                              <w:t>be continuing our work on greetings from year 3 and learning how to use new phrases in different situations</w:t>
                            </w:r>
                            <w:r>
                              <w:rPr>
                                <w:rFonts w:ascii="Comic Sans MS" w:hAnsi="Comic Sans MS" w:cs="Arial"/>
                                <w:sz w:val="20"/>
                                <w:szCs w:val="20"/>
                              </w:rPr>
                              <w:t>.</w:t>
                            </w:r>
                            <w:r w:rsidR="00F93047">
                              <w:rPr>
                                <w:rFonts w:ascii="Comic Sans MS" w:hAnsi="Comic Sans MS" w:cs="Arial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15AE9F9C" w14:textId="77777777" w:rsidR="00F93047" w:rsidRDefault="00F93047" w:rsidP="00F93047">
                            <w:pPr>
                              <w:spacing w:after="0"/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</w:p>
                          <w:p w14:paraId="672DDF9D" w14:textId="77777777" w:rsidR="00F93047" w:rsidRDefault="00F93047" w:rsidP="00F93047">
                            <w:pPr>
                              <w:spacing w:after="0"/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</w:p>
                          <w:p w14:paraId="65E86FDC" w14:textId="77777777" w:rsidR="00F93047" w:rsidRPr="00F93047" w:rsidRDefault="00F93047" w:rsidP="00F93047">
                            <w:pPr>
                              <w:spacing w:after="0"/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noProof/>
                                <w:lang w:eastAsia="en-GB"/>
                              </w:rPr>
                              <w:t xml:space="preserve">                                 </w:t>
                            </w:r>
                          </w:p>
                          <w:p w14:paraId="2118455B" w14:textId="77777777" w:rsidR="005E2DA1" w:rsidRDefault="005E2DA1" w:rsidP="005E2DA1">
                            <w:pPr>
                              <w:ind w:left="-567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603453" id="Text Box 8" o:spid="_x0000_s1032" type="#_x0000_t202" style="position:absolute;margin-left:570pt;margin-top:11.8pt;width:258.75pt;height:72.75pt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" fillcolor="#00b050" strokecolor="#00b050" strokeweight="2.25pt">
                <v:fill opacity="28270f"/>
                <v:stroke endcap="round"/>
                <v:textbox>
                  <w:txbxContent>
                    <w:p w14:paraId="038D562B" w14:textId="77777777" w:rsidR="00EF24AD" w:rsidRPr="00D23966" w:rsidRDefault="00EF24AD" w:rsidP="00EF24AD">
                      <w:pPr>
                        <w:spacing w:after="0"/>
                        <w:rPr>
                          <w:rFonts w:ascii="Comic Sans MS" w:hAnsi="Comic Sans MS" w:cs="Arial"/>
                          <w:b/>
                          <w:sz w:val="20"/>
                          <w:szCs w:val="20"/>
                          <w:u w:val="single"/>
                        </w:rPr>
                      </w:pPr>
                      <w:r w:rsidRPr="00D23966">
                        <w:rPr>
                          <w:rFonts w:ascii="Comic Sans MS" w:hAnsi="Comic Sans MS" w:cs="Arial"/>
                          <w:b/>
                          <w:sz w:val="20"/>
                          <w:szCs w:val="20"/>
                          <w:u w:val="single"/>
                        </w:rPr>
                        <w:t xml:space="preserve">As linguists we will: </w:t>
                      </w:r>
                    </w:p>
                    <w:p w14:paraId="602F67D1" w14:textId="77777777" w:rsidR="00EF24AD" w:rsidRPr="00F93047" w:rsidRDefault="00EF24AD" w:rsidP="00EF24AD">
                      <w:pPr>
                        <w:pStyle w:val="ListParagraph"/>
                        <w:numPr>
                          <w:ilvl w:val="0"/>
                          <w:numId w:val="8"/>
                        </w:numPr>
                        <w:spacing w:after="0"/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  <w:r w:rsidRPr="00D23966">
                        <w:rPr>
                          <w:rFonts w:ascii="Comic Sans MS" w:hAnsi="Comic Sans MS" w:cs="Arial"/>
                          <w:sz w:val="20"/>
                          <w:szCs w:val="20"/>
                        </w:rPr>
                        <w:t>be continuing our work on greetings from year 3 and learning how to use new phrases in different situations</w:t>
                      </w:r>
                      <w:r>
                        <w:rPr>
                          <w:rFonts w:ascii="Comic Sans MS" w:hAnsi="Comic Sans MS" w:cs="Arial"/>
                          <w:sz w:val="20"/>
                          <w:szCs w:val="20"/>
                        </w:rPr>
                        <w:t>.</w:t>
                      </w:r>
                      <w:r w:rsidR="00F93047">
                        <w:rPr>
                          <w:rFonts w:ascii="Comic Sans MS" w:hAnsi="Comic Sans MS" w:cs="Arial"/>
                          <w:sz w:val="20"/>
                          <w:szCs w:val="20"/>
                        </w:rPr>
                        <w:t xml:space="preserve"> </w:t>
                      </w:r>
                    </w:p>
                    <w:p w14:paraId="15AE9F9C" w14:textId="77777777" w:rsidR="00F93047" w:rsidRDefault="00F93047" w:rsidP="00F93047">
                      <w:pPr>
                        <w:spacing w:after="0"/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</w:p>
                    <w:p w14:paraId="672DDF9D" w14:textId="77777777" w:rsidR="00F93047" w:rsidRDefault="00F93047" w:rsidP="00F93047">
                      <w:pPr>
                        <w:spacing w:after="0"/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</w:p>
                    <w:p w14:paraId="65E86FDC" w14:textId="77777777" w:rsidR="00F93047" w:rsidRPr="00F93047" w:rsidRDefault="00F93047" w:rsidP="00F93047">
                      <w:pPr>
                        <w:spacing w:after="0"/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  <w:r>
                        <w:rPr>
                          <w:noProof/>
                          <w:lang w:eastAsia="en-GB"/>
                        </w:rPr>
                        <w:t xml:space="preserve">                                 </w:t>
                      </w:r>
                    </w:p>
                    <w:p w14:paraId="2118455B" w14:textId="77777777" w:rsidR="005E2DA1" w:rsidRDefault="005E2DA1" w:rsidP="005E2DA1">
                      <w:pPr>
                        <w:ind w:left="-567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EF24AD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C672C76" wp14:editId="7D21830E">
                <wp:simplePos x="0" y="0"/>
                <wp:positionH relativeFrom="page">
                  <wp:posOffset>3771900</wp:posOffset>
                </wp:positionH>
                <wp:positionV relativeFrom="paragraph">
                  <wp:posOffset>54610</wp:posOffset>
                </wp:positionV>
                <wp:extent cx="3305175" cy="1771650"/>
                <wp:effectExtent l="19050" t="19050" r="28575" b="19050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05175" cy="1771650"/>
                        </a:xfrm>
                        <a:prstGeom prst="rect">
                          <a:avLst/>
                        </a:prstGeom>
                        <a:solidFill>
                          <a:srgbClr val="F89AA1">
                            <a:alpha val="38824"/>
                          </a:srgbClr>
                        </a:solidFill>
                        <a:ln w="28575">
                          <a:solidFill>
                            <a:srgbClr val="0070C0"/>
                          </a:solidFill>
                        </a:ln>
                      </wps:spPr>
                      <wps:txbx>
                        <w:txbxContent>
                          <w:p w14:paraId="43104F6B" w14:textId="0E9A8C31" w:rsidR="005E2DA1" w:rsidRDefault="00EF24AD" w:rsidP="005E2DA1">
                            <w:pPr>
                              <w:ind w:left="-567"/>
                              <w:rPr>
                                <w:noProof/>
                              </w:rPr>
                            </w:pPr>
                            <w:r>
                              <w:rPr>
                                <w:color w:val="1A4BC7" w:themeColor="accent4" w:themeShade="BF"/>
                                <w14:textOutline w14:w="50800" w14:cap="rnd" w14:cmpd="sng" w14:algn="ctr">
                                  <w14:solidFill>
                                    <w14:schemeClr w14:val="accent4">
                                      <w14:lumMod w14:val="75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        </w:t>
                            </w:r>
                            <w:r w:rsidR="003D02A5">
                              <w:rPr>
                                <w:color w:val="1A4BC7" w:themeColor="accent4" w:themeShade="BF"/>
                                <w14:textOutline w14:w="50800" w14:cap="rnd" w14:cmpd="sng" w14:algn="ctr">
                                  <w14:solidFill>
                                    <w14:schemeClr w14:val="accent4">
                                      <w14:lumMod w14:val="75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  </w:t>
                            </w:r>
                            <w:r w:rsidR="002D1DDA" w:rsidRPr="00CE2ABB">
                              <w:rPr>
                                <w:i/>
                              </w:rPr>
                              <w:object w:dxaOrig="1368" w:dyaOrig="1752" w14:anchorId="0AEEB8CE">
                                <v:shapetype id="_x0000_t75" coordsize="21600,21600" o:spt="75" o:preferrelative="t" path="m@4@5l@4@11@9@11@9@5xe" filled="f" stroked="f">
                                  <v:stroke joinstyle="miter"/>
                                  <v:formulas>
                                    <v:f eqn="if lineDrawn pixelLineWidth 0"/>
                                    <v:f eqn="sum @0 1 0"/>
                                    <v:f eqn="sum 0 0 @1"/>
                                    <v:f eqn="prod @2 1 2"/>
                                    <v:f eqn="prod @3 21600 pixelWidth"/>
                                    <v:f eqn="prod @3 21600 pixelHeight"/>
                                    <v:f eqn="sum @0 0 1"/>
                                    <v:f eqn="prod @6 1 2"/>
                                    <v:f eqn="prod @7 21600 pixelWidth"/>
                                    <v:f eqn="sum @8 21600 0"/>
                                    <v:f eqn="prod @7 21600 pixelHeight"/>
                                    <v:f eqn="sum @10 21600 0"/>
                                  </v:formulas>
                                  <v:path o:extrusionok="f" gradientshapeok="t" o:connecttype="rect"/>
                                  <o:lock v:ext="edit" aspectratio="t"/>
                                </v:shapetype>
                                <v:shape id="_x0000_i1026" type="#_x0000_t75" style="width:66pt;height:79.5pt">
                                  <v:imagedata r:id="rId19" o:title=""/>
                                </v:shape>
                                <o:OLEObject Type="Embed" ProgID="PBrush" ShapeID="_x0000_i1026" DrawAspect="Content" ObjectID="_1845709139" r:id="rId20"/>
                              </w:object>
                            </w:r>
                            <w:r w:rsidR="003D02A5">
                              <w:rPr>
                                <w:color w:val="1A4BC7" w:themeColor="accent4" w:themeShade="BF"/>
                                <w14:textOutline w14:w="50800" w14:cap="rnd" w14:cmpd="sng" w14:algn="ctr">
                                  <w14:solidFill>
                                    <w14:schemeClr w14:val="accent4">
                                      <w14:lumMod w14:val="75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    </w:t>
                            </w:r>
                            <w:r>
                              <w:rPr>
                                <w:color w:val="1A4BC7" w:themeColor="accent4" w:themeShade="BF"/>
                                <w14:textOutline w14:w="50800" w14:cap="rnd" w14:cmpd="sng" w14:algn="ctr">
                                  <w14:solidFill>
                                    <w14:schemeClr w14:val="accent4">
                                      <w14:lumMod w14:val="75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="003D02A5">
                              <w:rPr>
                                <w:noProof/>
                              </w:rPr>
                              <w:t xml:space="preserve"> </w:t>
                            </w:r>
                            <w:r w:rsidR="000850C6">
                              <w:rPr>
                                <w:noProof/>
                              </w:rPr>
                              <w:drawing>
                                <wp:inline distT="0" distB="0" distL="0" distR="0" wp14:anchorId="271C8A65" wp14:editId="23A1439E">
                                  <wp:extent cx="723900" cy="962787"/>
                                  <wp:effectExtent l="0" t="0" r="0" b="8890"/>
                                  <wp:docPr id="4" name="Picture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31663" cy="97311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0850C6">
                              <w:rPr>
                                <w:noProof/>
                              </w:rPr>
                              <w:t xml:space="preserve">          </w:t>
                            </w:r>
                            <w:r w:rsidR="000850C6" w:rsidRPr="00751C12">
                              <w:object w:dxaOrig="1200" w:dyaOrig="1596" w14:anchorId="40E271E0">
                                <v:shape id="_x0000_i1035" type="#_x0000_t75" style="width:67.5pt;height:75pt">
                                  <v:imagedata r:id="rId22" o:title=""/>
                                </v:shape>
                                <o:OLEObject Type="Embed" ProgID="PBrush" ShapeID="_x0000_i1035" DrawAspect="Content" ObjectID="_1845709140" r:id="rId23"/>
                              </w:object>
                            </w:r>
                          </w:p>
                          <w:p w14:paraId="63C3939C" w14:textId="77777777" w:rsidR="003D02A5" w:rsidRDefault="003D02A5" w:rsidP="005E2DA1">
                            <w:pPr>
                              <w:ind w:left="-567"/>
                              <w:rPr>
                                <w:color w:val="1A4BC7" w:themeColor="accent4" w:themeShade="BF"/>
                                <w14:textOutline w14:w="50800" w14:cap="rnd" w14:cmpd="sng" w14:algn="ctr">
                                  <w14:solidFill>
                                    <w14:schemeClr w14:val="accent4">
                                      <w14:lumMod w14:val="75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  <w:p w14:paraId="6102BC69" w14:textId="77777777" w:rsidR="003D02A5" w:rsidRDefault="003D02A5" w:rsidP="005E2DA1">
                            <w:pPr>
                              <w:ind w:left="-567"/>
                              <w:rPr>
                                <w:color w:val="1A4BC7" w:themeColor="accent4" w:themeShade="BF"/>
                                <w14:textOutline w14:w="50800" w14:cap="rnd" w14:cmpd="sng" w14:algn="ctr">
                                  <w14:solidFill>
                                    <w14:schemeClr w14:val="accent4">
                                      <w14:lumMod w14:val="75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  <w:p w14:paraId="4102E1D5" w14:textId="77777777" w:rsidR="00EF24AD" w:rsidRDefault="00EF24AD" w:rsidP="005E2DA1">
                            <w:pPr>
                              <w:ind w:left="-567"/>
                              <w:rPr>
                                <w:color w:val="1A4BC7" w:themeColor="accent4" w:themeShade="BF"/>
                                <w14:textOutline w14:w="50800" w14:cap="rnd" w14:cmpd="sng" w14:algn="ctr">
                                  <w14:solidFill>
                                    <w14:schemeClr w14:val="accent4">
                                      <w14:lumMod w14:val="75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  <w:p w14:paraId="269E927B" w14:textId="77777777" w:rsidR="00EF24AD" w:rsidRDefault="00EF24AD" w:rsidP="005E2DA1">
                            <w:pPr>
                              <w:ind w:left="-567"/>
                              <w:rPr>
                                <w:color w:val="1A4BC7" w:themeColor="accent4" w:themeShade="BF"/>
                                <w14:textOutline w14:w="50800" w14:cap="rnd" w14:cmpd="sng" w14:algn="ctr">
                                  <w14:solidFill>
                                    <w14:schemeClr w14:val="accent4">
                                      <w14:lumMod w14:val="75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  <w:p w14:paraId="2C6633F4" w14:textId="77777777" w:rsidR="00EF24AD" w:rsidRDefault="00EF24AD" w:rsidP="005E2DA1">
                            <w:pPr>
                              <w:ind w:left="-567"/>
                              <w:rPr>
                                <w:color w:val="1A4BC7" w:themeColor="accent4" w:themeShade="BF"/>
                                <w14:textOutline w14:w="50800" w14:cap="rnd" w14:cmpd="sng" w14:algn="ctr">
                                  <w14:solidFill>
                                    <w14:schemeClr w14:val="accent4">
                                      <w14:lumMod w14:val="75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  <w:p w14:paraId="67E3E51D" w14:textId="77777777" w:rsidR="00EF24AD" w:rsidRPr="00385251" w:rsidRDefault="00EF24AD" w:rsidP="005E2DA1">
                            <w:pPr>
                              <w:ind w:left="-567"/>
                              <w:rPr>
                                <w:color w:val="1A4BC7" w:themeColor="accent4" w:themeShade="BF"/>
                                <w14:textOutline w14:w="50800" w14:cap="rnd" w14:cmpd="sng" w14:algn="ctr">
                                  <w14:solidFill>
                                    <w14:schemeClr w14:val="accent4">
                                      <w14:lumMod w14:val="75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C672C76"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33" type="#_x0000_t202" style="position:absolute;margin-left:297pt;margin-top:4.3pt;width:260.25pt;height:139.5pt;z-index:251667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" fillcolor="#f89aa1" strokecolor="#0070c0" strokeweight="2.25pt">
                <v:fill opacity="25443f"/>
                <v:textbox>
                  <w:txbxContent>
                    <w:p w14:paraId="43104F6B" w14:textId="0E9A8C31" w:rsidR="005E2DA1" w:rsidRDefault="00EF24AD" w:rsidP="005E2DA1">
                      <w:pPr>
                        <w:ind w:left="-567"/>
                        <w:rPr>
                          <w:noProof/>
                        </w:rPr>
                      </w:pPr>
                      <w:r>
                        <w:rPr>
                          <w:color w:val="1A4BC7" w:themeColor="accent4" w:themeShade="BF"/>
                          <w14:textOutline w14:w="50800" w14:cap="rnd" w14:cmpd="sng" w14:algn="ctr">
                            <w14:solidFill>
                              <w14:schemeClr w14:val="accent4">
                                <w14:lumMod w14:val="75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t xml:space="preserve">        </w:t>
                      </w:r>
                      <w:r w:rsidR="003D02A5">
                        <w:rPr>
                          <w:color w:val="1A4BC7" w:themeColor="accent4" w:themeShade="BF"/>
                          <w14:textOutline w14:w="50800" w14:cap="rnd" w14:cmpd="sng" w14:algn="ctr">
                            <w14:solidFill>
                              <w14:schemeClr w14:val="accent4">
                                <w14:lumMod w14:val="75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t xml:space="preserve">  </w:t>
                      </w:r>
                      <w:r w:rsidR="002D1DDA" w:rsidRPr="00CE2ABB">
                        <w:rPr>
                          <w:i/>
                        </w:rPr>
                        <w:object w:dxaOrig="1368" w:dyaOrig="1752" w14:anchorId="0AEEB8CE">
                          <v:shape id="_x0000_i1026" type="#_x0000_t75" style="width:66pt;height:79.5pt">
                            <v:imagedata r:id="rId19" o:title=""/>
                          </v:shape>
                          <o:OLEObject Type="Embed" ProgID="PBrush" ShapeID="_x0000_i1026" DrawAspect="Content" ObjectID="_1845709139" r:id="rId24"/>
                        </w:object>
                      </w:r>
                      <w:r w:rsidR="003D02A5">
                        <w:rPr>
                          <w:color w:val="1A4BC7" w:themeColor="accent4" w:themeShade="BF"/>
                          <w14:textOutline w14:w="50800" w14:cap="rnd" w14:cmpd="sng" w14:algn="ctr">
                            <w14:solidFill>
                              <w14:schemeClr w14:val="accent4">
                                <w14:lumMod w14:val="75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t xml:space="preserve">    </w:t>
                      </w:r>
                      <w:r>
                        <w:rPr>
                          <w:color w:val="1A4BC7" w:themeColor="accent4" w:themeShade="BF"/>
                          <w14:textOutline w14:w="50800" w14:cap="rnd" w14:cmpd="sng" w14:algn="ctr">
                            <w14:solidFill>
                              <w14:schemeClr w14:val="accent4">
                                <w14:lumMod w14:val="75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="003D02A5">
                        <w:rPr>
                          <w:noProof/>
                        </w:rPr>
                        <w:t xml:space="preserve"> </w:t>
                      </w:r>
                      <w:r w:rsidR="000850C6">
                        <w:rPr>
                          <w:noProof/>
                        </w:rPr>
                        <w:drawing>
                          <wp:inline distT="0" distB="0" distL="0" distR="0" wp14:anchorId="271C8A65" wp14:editId="23A1439E">
                            <wp:extent cx="723900" cy="962787"/>
                            <wp:effectExtent l="0" t="0" r="0" b="8890"/>
                            <wp:docPr id="4" name="Picture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31663" cy="97311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0850C6">
                        <w:rPr>
                          <w:noProof/>
                        </w:rPr>
                        <w:t xml:space="preserve">          </w:t>
                      </w:r>
                      <w:r w:rsidR="000850C6" w:rsidRPr="00751C12">
                        <w:object w:dxaOrig="1200" w:dyaOrig="1596" w14:anchorId="40E271E0">
                          <v:shape id="_x0000_i1035" type="#_x0000_t75" style="width:67.5pt;height:75pt">
                            <v:imagedata r:id="rId22" o:title=""/>
                          </v:shape>
                          <o:OLEObject Type="Embed" ProgID="PBrush" ShapeID="_x0000_i1035" DrawAspect="Content" ObjectID="_1845709140" r:id="rId25"/>
                        </w:object>
                      </w:r>
                    </w:p>
                    <w:p w14:paraId="63C3939C" w14:textId="77777777" w:rsidR="003D02A5" w:rsidRDefault="003D02A5" w:rsidP="005E2DA1">
                      <w:pPr>
                        <w:ind w:left="-567"/>
                        <w:rPr>
                          <w:color w:val="1A4BC7" w:themeColor="accent4" w:themeShade="BF"/>
                          <w14:textOutline w14:w="50800" w14:cap="rnd" w14:cmpd="sng" w14:algn="ctr">
                            <w14:solidFill>
                              <w14:schemeClr w14:val="accent4">
                                <w14:lumMod w14:val="75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</w:pPr>
                    </w:p>
                    <w:p w14:paraId="6102BC69" w14:textId="77777777" w:rsidR="003D02A5" w:rsidRDefault="003D02A5" w:rsidP="005E2DA1">
                      <w:pPr>
                        <w:ind w:left="-567"/>
                        <w:rPr>
                          <w:color w:val="1A4BC7" w:themeColor="accent4" w:themeShade="BF"/>
                          <w14:textOutline w14:w="50800" w14:cap="rnd" w14:cmpd="sng" w14:algn="ctr">
                            <w14:solidFill>
                              <w14:schemeClr w14:val="accent4">
                                <w14:lumMod w14:val="75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</w:pPr>
                    </w:p>
                    <w:p w14:paraId="4102E1D5" w14:textId="77777777" w:rsidR="00EF24AD" w:rsidRDefault="00EF24AD" w:rsidP="005E2DA1">
                      <w:pPr>
                        <w:ind w:left="-567"/>
                        <w:rPr>
                          <w:color w:val="1A4BC7" w:themeColor="accent4" w:themeShade="BF"/>
                          <w14:textOutline w14:w="50800" w14:cap="rnd" w14:cmpd="sng" w14:algn="ctr">
                            <w14:solidFill>
                              <w14:schemeClr w14:val="accent4">
                                <w14:lumMod w14:val="75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</w:pPr>
                    </w:p>
                    <w:p w14:paraId="269E927B" w14:textId="77777777" w:rsidR="00EF24AD" w:rsidRDefault="00EF24AD" w:rsidP="005E2DA1">
                      <w:pPr>
                        <w:ind w:left="-567"/>
                        <w:rPr>
                          <w:color w:val="1A4BC7" w:themeColor="accent4" w:themeShade="BF"/>
                          <w14:textOutline w14:w="50800" w14:cap="rnd" w14:cmpd="sng" w14:algn="ctr">
                            <w14:solidFill>
                              <w14:schemeClr w14:val="accent4">
                                <w14:lumMod w14:val="75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</w:pPr>
                    </w:p>
                    <w:p w14:paraId="2C6633F4" w14:textId="77777777" w:rsidR="00EF24AD" w:rsidRDefault="00EF24AD" w:rsidP="005E2DA1">
                      <w:pPr>
                        <w:ind w:left="-567"/>
                        <w:rPr>
                          <w:color w:val="1A4BC7" w:themeColor="accent4" w:themeShade="BF"/>
                          <w14:textOutline w14:w="50800" w14:cap="rnd" w14:cmpd="sng" w14:algn="ctr">
                            <w14:solidFill>
                              <w14:schemeClr w14:val="accent4">
                                <w14:lumMod w14:val="75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</w:pPr>
                    </w:p>
                    <w:p w14:paraId="67E3E51D" w14:textId="77777777" w:rsidR="00EF24AD" w:rsidRPr="00385251" w:rsidRDefault="00EF24AD" w:rsidP="005E2DA1">
                      <w:pPr>
                        <w:ind w:left="-567"/>
                        <w:rPr>
                          <w:color w:val="1A4BC7" w:themeColor="accent4" w:themeShade="BF"/>
                          <w14:textOutline w14:w="50800" w14:cap="rnd" w14:cmpd="sng" w14:algn="ctr">
                            <w14:solidFill>
                              <w14:schemeClr w14:val="accent4">
                                <w14:lumMod w14:val="75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B534D0">
        <w:t xml:space="preserve">    </w:t>
      </w:r>
    </w:p>
    <w:p w14:paraId="5A0FA3AB" w14:textId="77777777" w:rsidR="00B534D0" w:rsidRDefault="00B534D0">
      <w:bookmarkStart w:id="0" w:name="_GoBack"/>
      <w:bookmarkEnd w:id="0"/>
    </w:p>
    <w:p w14:paraId="2506BB14" w14:textId="77777777" w:rsidR="00B534D0" w:rsidRDefault="00B534D0"/>
    <w:p w14:paraId="0E43AD95" w14:textId="77777777" w:rsidR="00B534D0" w:rsidRDefault="00B534D0"/>
    <w:p w14:paraId="5566F343" w14:textId="77777777" w:rsidR="00B534D0" w:rsidRDefault="003D02A5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09ADA846" wp14:editId="18D4532E">
                <wp:simplePos x="0" y="0"/>
                <wp:positionH relativeFrom="column">
                  <wp:posOffset>2748915</wp:posOffset>
                </wp:positionH>
                <wp:positionV relativeFrom="paragraph">
                  <wp:posOffset>140335</wp:posOffset>
                </wp:positionV>
                <wp:extent cx="3192780" cy="266700"/>
                <wp:effectExtent l="0" t="0" r="7620" b="0"/>
                <wp:wrapNone/>
                <wp:docPr id="26" name="Text Box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92780" cy="26670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F77B57D" w14:textId="60AA6ECE" w:rsidR="003D02A5" w:rsidRPr="003D02A5" w:rsidRDefault="003D02A5">
                            <w:pPr>
                              <w:rPr>
                                <w:rFonts w:ascii="Comic Sans MS" w:hAnsi="Comic Sans MS"/>
                                <w:b/>
                              </w:rPr>
                            </w:pPr>
                            <w:r w:rsidRPr="003D02A5">
                              <w:rPr>
                                <w:rFonts w:ascii="Comic Sans MS" w:hAnsi="Comic Sans MS"/>
                                <w:b/>
                              </w:rPr>
                              <w:t xml:space="preserve">Miss </w:t>
                            </w:r>
                            <w:r w:rsidR="00D75BB4">
                              <w:rPr>
                                <w:rFonts w:ascii="Comic Sans MS" w:hAnsi="Comic Sans MS"/>
                                <w:b/>
                              </w:rPr>
                              <w:t>McEwan</w:t>
                            </w:r>
                            <w:r w:rsidRPr="003D02A5">
                              <w:rPr>
                                <w:rFonts w:ascii="Comic Sans MS" w:hAnsi="Comic Sans MS"/>
                                <w:b/>
                              </w:rPr>
                              <w:t xml:space="preserve"> </w:t>
                            </w:r>
                            <w:r w:rsidR="002D1DDA">
                              <w:rPr>
                                <w:rFonts w:ascii="Comic Sans MS" w:hAnsi="Comic Sans MS"/>
                                <w:b/>
                              </w:rPr>
                              <w:t xml:space="preserve">Miss </w:t>
                            </w:r>
                            <w:proofErr w:type="gramStart"/>
                            <w:r w:rsidR="00D75BB4">
                              <w:rPr>
                                <w:rFonts w:ascii="Comic Sans MS" w:hAnsi="Comic Sans MS"/>
                                <w:b/>
                              </w:rPr>
                              <w:t>Ahme</w:t>
                            </w:r>
                            <w:r w:rsidR="000850C6">
                              <w:rPr>
                                <w:rFonts w:ascii="Comic Sans MS" w:hAnsi="Comic Sans MS"/>
                                <w:b/>
                              </w:rPr>
                              <w:t>d  Doctor</w:t>
                            </w:r>
                            <w:proofErr w:type="gramEnd"/>
                            <w:r w:rsidR="000850C6">
                              <w:rPr>
                                <w:rFonts w:ascii="Comic Sans MS" w:hAnsi="Comic Sans MS"/>
                                <w:b/>
                              </w:rPr>
                              <w:t xml:space="preserve"> Ovenden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9ADA846" id="Text Box 26" o:spid="_x0000_s1034" type="#_x0000_t202" style="position:absolute;margin-left:216.45pt;margin-top:11.05pt;width:251.4pt;height:21pt;z-index:2516807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" fillcolor="#f6dae2 [665]" stroked="f" strokeweight=".5pt">
                <v:textbox>
                  <w:txbxContent>
                    <w:p w14:paraId="2F77B57D" w14:textId="60AA6ECE" w:rsidR="003D02A5" w:rsidRPr="003D02A5" w:rsidRDefault="003D02A5">
                      <w:pPr>
                        <w:rPr>
                          <w:rFonts w:ascii="Comic Sans MS" w:hAnsi="Comic Sans MS"/>
                          <w:b/>
                        </w:rPr>
                      </w:pPr>
                      <w:r w:rsidRPr="003D02A5">
                        <w:rPr>
                          <w:rFonts w:ascii="Comic Sans MS" w:hAnsi="Comic Sans MS"/>
                          <w:b/>
                        </w:rPr>
                        <w:t xml:space="preserve">Miss </w:t>
                      </w:r>
                      <w:r w:rsidR="00D75BB4">
                        <w:rPr>
                          <w:rFonts w:ascii="Comic Sans MS" w:hAnsi="Comic Sans MS"/>
                          <w:b/>
                        </w:rPr>
                        <w:t>McEwan</w:t>
                      </w:r>
                      <w:r w:rsidRPr="003D02A5">
                        <w:rPr>
                          <w:rFonts w:ascii="Comic Sans MS" w:hAnsi="Comic Sans MS"/>
                          <w:b/>
                        </w:rPr>
                        <w:t xml:space="preserve"> </w:t>
                      </w:r>
                      <w:r w:rsidR="002D1DDA">
                        <w:rPr>
                          <w:rFonts w:ascii="Comic Sans MS" w:hAnsi="Comic Sans MS"/>
                          <w:b/>
                        </w:rPr>
                        <w:t xml:space="preserve">Miss </w:t>
                      </w:r>
                      <w:proofErr w:type="gramStart"/>
                      <w:r w:rsidR="00D75BB4">
                        <w:rPr>
                          <w:rFonts w:ascii="Comic Sans MS" w:hAnsi="Comic Sans MS"/>
                          <w:b/>
                        </w:rPr>
                        <w:t>Ahme</w:t>
                      </w:r>
                      <w:r w:rsidR="000850C6">
                        <w:rPr>
                          <w:rFonts w:ascii="Comic Sans MS" w:hAnsi="Comic Sans MS"/>
                          <w:b/>
                        </w:rPr>
                        <w:t>d  Doctor</w:t>
                      </w:r>
                      <w:proofErr w:type="gramEnd"/>
                      <w:r w:rsidR="000850C6">
                        <w:rPr>
                          <w:rFonts w:ascii="Comic Sans MS" w:hAnsi="Comic Sans MS"/>
                          <w:b/>
                        </w:rPr>
                        <w:t xml:space="preserve"> Ovenden</w:t>
                      </w:r>
                    </w:p>
                  </w:txbxContent>
                </v:textbox>
              </v:shape>
            </w:pict>
          </mc:Fallback>
        </mc:AlternateContent>
      </w:r>
      <w:r w:rsidR="00491284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0C2256AE" wp14:editId="1C63F75A">
                <wp:simplePos x="0" y="0"/>
                <wp:positionH relativeFrom="column">
                  <wp:posOffset>6187440</wp:posOffset>
                </wp:positionH>
                <wp:positionV relativeFrom="paragraph">
                  <wp:posOffset>45085</wp:posOffset>
                </wp:positionV>
                <wp:extent cx="3267075" cy="933450"/>
                <wp:effectExtent l="0" t="0" r="28575" b="19050"/>
                <wp:wrapNone/>
                <wp:docPr id="16" name="Text Box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67075" cy="93345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25400">
                          <a:solidFill>
                            <a:schemeClr val="accent2"/>
                          </a:solidFill>
                        </a:ln>
                      </wps:spPr>
                      <wps:txbx>
                        <w:txbxContent>
                          <w:p w14:paraId="56CA213B" w14:textId="77777777" w:rsidR="00EF24AD" w:rsidRPr="00F41C4E" w:rsidRDefault="00EF24AD" w:rsidP="00EF24AD">
                            <w:pPr>
                              <w:spacing w:after="0"/>
                              <w:rPr>
                                <w:rFonts w:ascii="Comic Sans MS" w:hAnsi="Comic Sans MS" w:cs="Arial"/>
                                <w:b/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F41C4E">
                              <w:rPr>
                                <w:rFonts w:ascii="Comic Sans MS" w:hAnsi="Comic Sans MS" w:cs="Arial"/>
                                <w:b/>
                                <w:sz w:val="20"/>
                                <w:szCs w:val="20"/>
                                <w:u w:val="single"/>
                              </w:rPr>
                              <w:t>As scientists we will:</w:t>
                            </w:r>
                          </w:p>
                          <w:p w14:paraId="2369B851" w14:textId="77777777" w:rsidR="00EF24AD" w:rsidRPr="00F41C4E" w:rsidRDefault="00EF24AD" w:rsidP="00EF24AD">
                            <w:pPr>
                              <w:pStyle w:val="ListParagraph"/>
                              <w:numPr>
                                <w:ilvl w:val="0"/>
                                <w:numId w:val="12"/>
                              </w:numPr>
                              <w:spacing w:after="0"/>
                              <w:rPr>
                                <w:rFonts w:ascii="Comic Sans MS" w:hAnsi="Comic Sans MS" w:cs="Arial"/>
                                <w:sz w:val="20"/>
                                <w:szCs w:val="20"/>
                              </w:rPr>
                            </w:pPr>
                            <w:r w:rsidRPr="00F41C4E">
                              <w:rPr>
                                <w:rFonts w:ascii="Comic Sans MS" w:hAnsi="Comic Sans MS" w:cs="Arial"/>
                                <w:sz w:val="20"/>
                                <w:szCs w:val="20"/>
                              </w:rPr>
                              <w:t xml:space="preserve">learn about animals including humans, including the simple functions of the digestive system in human beings. </w:t>
                            </w:r>
                          </w:p>
                          <w:p w14:paraId="29D0B3C6" w14:textId="77777777" w:rsidR="00EF24AD" w:rsidRPr="00F41C4E" w:rsidRDefault="00EF24AD" w:rsidP="00EF24AD">
                            <w:pPr>
                              <w:spacing w:after="0"/>
                              <w:rPr>
                                <w:rFonts w:ascii="Bradley Hand ITC" w:hAnsi="Bradley Hand ITC" w:cs="Arial"/>
                                <w:sz w:val="24"/>
                                <w:szCs w:val="24"/>
                                <w:highlight w:val="yellow"/>
                              </w:rPr>
                            </w:pPr>
                          </w:p>
                          <w:p w14:paraId="468D7D2F" w14:textId="77777777" w:rsidR="00EF24AD" w:rsidRDefault="00EF24A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C2256AE" id="Text Box 16" o:spid="_x0000_s1035" type="#_x0000_t202" style="position:absolute;margin-left:487.2pt;margin-top:3.55pt;width:257.25pt;height:73.5pt;z-index:2516797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" fillcolor="#f3aad2 [1300]" strokecolor="#c830cc [3205]" strokeweight="2pt">
                <v:textbox>
                  <w:txbxContent>
                    <w:p w14:paraId="56CA213B" w14:textId="77777777" w:rsidR="00EF24AD" w:rsidRPr="00F41C4E" w:rsidRDefault="00EF24AD" w:rsidP="00EF24AD">
                      <w:pPr>
                        <w:spacing w:after="0"/>
                        <w:rPr>
                          <w:rFonts w:ascii="Comic Sans MS" w:hAnsi="Comic Sans MS" w:cs="Arial"/>
                          <w:b/>
                          <w:sz w:val="20"/>
                          <w:szCs w:val="20"/>
                          <w:u w:val="single"/>
                        </w:rPr>
                      </w:pPr>
                      <w:r w:rsidRPr="00F41C4E">
                        <w:rPr>
                          <w:rFonts w:ascii="Comic Sans MS" w:hAnsi="Comic Sans MS" w:cs="Arial"/>
                          <w:b/>
                          <w:sz w:val="20"/>
                          <w:szCs w:val="20"/>
                          <w:u w:val="single"/>
                        </w:rPr>
                        <w:t>As scientists we will:</w:t>
                      </w:r>
                    </w:p>
                    <w:p w14:paraId="2369B851" w14:textId="77777777" w:rsidR="00EF24AD" w:rsidRPr="00F41C4E" w:rsidRDefault="00EF24AD" w:rsidP="00EF24AD">
                      <w:pPr>
                        <w:pStyle w:val="ListParagraph"/>
                        <w:numPr>
                          <w:ilvl w:val="0"/>
                          <w:numId w:val="12"/>
                        </w:numPr>
                        <w:spacing w:after="0"/>
                        <w:rPr>
                          <w:rFonts w:ascii="Comic Sans MS" w:hAnsi="Comic Sans MS" w:cs="Arial"/>
                          <w:sz w:val="20"/>
                          <w:szCs w:val="20"/>
                        </w:rPr>
                      </w:pPr>
                      <w:r w:rsidRPr="00F41C4E">
                        <w:rPr>
                          <w:rFonts w:ascii="Comic Sans MS" w:hAnsi="Comic Sans MS" w:cs="Arial"/>
                          <w:sz w:val="20"/>
                          <w:szCs w:val="20"/>
                        </w:rPr>
                        <w:t xml:space="preserve">learn about animals including humans, including the simple functions of the digestive system in human beings. </w:t>
                      </w:r>
                    </w:p>
                    <w:p w14:paraId="29D0B3C6" w14:textId="77777777" w:rsidR="00EF24AD" w:rsidRPr="00F41C4E" w:rsidRDefault="00EF24AD" w:rsidP="00EF24AD">
                      <w:pPr>
                        <w:spacing w:after="0"/>
                        <w:rPr>
                          <w:rFonts w:ascii="Bradley Hand ITC" w:hAnsi="Bradley Hand ITC" w:cs="Arial"/>
                          <w:sz w:val="24"/>
                          <w:szCs w:val="24"/>
                          <w:highlight w:val="yellow"/>
                        </w:rPr>
                      </w:pPr>
                    </w:p>
                    <w:p w14:paraId="468D7D2F" w14:textId="77777777" w:rsidR="00EF24AD" w:rsidRDefault="00EF24AD"/>
                  </w:txbxContent>
                </v:textbox>
              </v:shape>
            </w:pict>
          </mc:Fallback>
        </mc:AlternateContent>
      </w:r>
    </w:p>
    <w:p w14:paraId="698F2BC7" w14:textId="77777777" w:rsidR="00B534D0" w:rsidRDefault="00B534D0"/>
    <w:p w14:paraId="348F5459" w14:textId="77777777" w:rsidR="00B534D0" w:rsidRDefault="00B534D0"/>
    <w:p w14:paraId="79A3B91D" w14:textId="77777777" w:rsidR="00B534D0" w:rsidRDefault="00311F29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214FCA1" wp14:editId="3A2C8A86">
                <wp:simplePos x="0" y="0"/>
                <wp:positionH relativeFrom="page">
                  <wp:posOffset>7258050</wp:posOffset>
                </wp:positionH>
                <wp:positionV relativeFrom="paragraph">
                  <wp:posOffset>264795</wp:posOffset>
                </wp:positionV>
                <wp:extent cx="3286125" cy="2114550"/>
                <wp:effectExtent l="19050" t="19050" r="28575" b="19050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86125" cy="2114550"/>
                        </a:xfrm>
                        <a:prstGeom prst="rect">
                          <a:avLst/>
                        </a:prstGeom>
                        <a:solidFill>
                          <a:srgbClr val="CC99FF">
                            <a:alpha val="85098"/>
                          </a:srgbClr>
                        </a:solidFill>
                        <a:ln w="28575">
                          <a:solidFill>
                            <a:srgbClr val="7030A0"/>
                          </a:solidFill>
                        </a:ln>
                      </wps:spPr>
                      <wps:txbx>
                        <w:txbxContent>
                          <w:p w14:paraId="02AA7B4C" w14:textId="77777777" w:rsidR="00EF24AD" w:rsidRPr="00B30DF0" w:rsidRDefault="00EF24AD" w:rsidP="00EF24AD">
                            <w:pPr>
                              <w:spacing w:after="0"/>
                              <w:rPr>
                                <w:rFonts w:ascii="Comic Sans MS" w:hAnsi="Comic Sans MS" w:cs="Arial"/>
                                <w:b/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B30DF0">
                              <w:rPr>
                                <w:rFonts w:ascii="Comic Sans MS" w:hAnsi="Comic Sans MS" w:cs="Arial"/>
                                <w:b/>
                                <w:sz w:val="20"/>
                                <w:szCs w:val="20"/>
                                <w:u w:val="single"/>
                              </w:rPr>
                              <w:t>As artists and designers, we will:</w:t>
                            </w:r>
                          </w:p>
                          <w:p w14:paraId="6148B945" w14:textId="77777777" w:rsidR="00EF24AD" w:rsidRPr="00B30DF0" w:rsidRDefault="00EF24AD" w:rsidP="00EF24AD">
                            <w:pPr>
                              <w:pStyle w:val="ListParagraph"/>
                              <w:numPr>
                                <w:ilvl w:val="0"/>
                                <w:numId w:val="9"/>
                              </w:numPr>
                              <w:spacing w:after="0"/>
                              <w:rPr>
                                <w:rFonts w:ascii="Comic Sans MS" w:hAnsi="Comic Sans MS" w:cs="Arial"/>
                                <w:sz w:val="20"/>
                                <w:szCs w:val="20"/>
                              </w:rPr>
                            </w:pPr>
                            <w:r w:rsidRPr="00B30DF0">
                              <w:rPr>
                                <w:rFonts w:ascii="Comic Sans MS" w:hAnsi="Comic Sans MS" w:cs="Arial"/>
                                <w:sz w:val="20"/>
                                <w:szCs w:val="20"/>
                              </w:rPr>
                              <w:t>design and make a pavilion that is strong and aesthetically pleasing.</w:t>
                            </w:r>
                          </w:p>
                          <w:p w14:paraId="3DF881C8" w14:textId="77777777" w:rsidR="00EF24AD" w:rsidRDefault="00EF24AD" w:rsidP="00EF24AD">
                            <w:pPr>
                              <w:pStyle w:val="ListParagraph"/>
                              <w:numPr>
                                <w:ilvl w:val="0"/>
                                <w:numId w:val="9"/>
                              </w:numPr>
                              <w:spacing w:after="0"/>
                              <w:rPr>
                                <w:rFonts w:ascii="Comic Sans MS" w:hAnsi="Comic Sans MS" w:cs="Arial"/>
                                <w:sz w:val="20"/>
                                <w:szCs w:val="20"/>
                              </w:rPr>
                            </w:pPr>
                            <w:r w:rsidRPr="00B30DF0">
                              <w:rPr>
                                <w:rFonts w:ascii="Comic Sans MS" w:hAnsi="Comic Sans MS" w:cs="Arial"/>
                                <w:sz w:val="20"/>
                                <w:szCs w:val="20"/>
                              </w:rPr>
                              <w:t xml:space="preserve">select and appropriate materials and techniques.  </w:t>
                            </w:r>
                            <w:r w:rsidR="00F93047">
                              <w:rPr>
                                <w:rFonts w:ascii="Comic Sans MS" w:hAnsi="Comic Sans MS" w:cs="Arial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0197ADDA" w14:textId="77777777" w:rsidR="00311F29" w:rsidRPr="00311F29" w:rsidRDefault="00311F29" w:rsidP="00311F29">
                            <w:pPr>
                              <w:spacing w:after="0"/>
                              <w:rPr>
                                <w:rFonts w:ascii="Comic Sans MS" w:hAnsi="Comic Sans MS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omic Sans MS" w:hAnsi="Comic Sans MS" w:cs="Arial"/>
                                <w:sz w:val="20"/>
                                <w:szCs w:val="20"/>
                              </w:rPr>
                              <w:t xml:space="preserve">                        </w:t>
                            </w:r>
                            <w:r>
                              <w:rPr>
                                <w:noProof/>
                                <w:lang w:eastAsia="en-GB"/>
                              </w:rPr>
                              <w:drawing>
                                <wp:inline distT="0" distB="0" distL="0" distR="0" wp14:anchorId="1D82E49F" wp14:editId="41897AC8">
                                  <wp:extent cx="1000125" cy="1000125"/>
                                  <wp:effectExtent l="0" t="0" r="9525" b="9525"/>
                                  <wp:docPr id="28" name="Picture 28" descr="https://encrypted-tbn0.gstatic.com/images?q=tbn:ANd9GcRTYkvkZgf4zndq-pp1FLZQPgvXToEzcEaxytsb_iVEHwUF9HGbekeNZxuDrA:https://png.pngtree.com/png-clipart/20210310/original/pngtree-autumn-antique-pavilion-png-image_5971915.jpg&amp;s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6" descr="https://encrypted-tbn0.gstatic.com/images?q=tbn:ANd9GcRTYkvkZgf4zndq-pp1FLZQPgvXToEzcEaxytsb_iVEHwUF9HGbekeNZxuDrA:https://png.pngtree.com/png-clipart/20210310/original/pngtree-autumn-antique-pavilion-png-image_5971915.jpg&amp;s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000125" cy="10001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32F52FA8" w14:textId="77777777" w:rsidR="00F93047" w:rsidRPr="00F93047" w:rsidRDefault="00F93047" w:rsidP="00F93047">
                            <w:pPr>
                              <w:spacing w:after="0"/>
                              <w:rPr>
                                <w:rFonts w:ascii="Comic Sans MS" w:hAnsi="Comic Sans MS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omic Sans MS" w:hAnsi="Comic Sans MS" w:cs="Arial"/>
                                <w:sz w:val="20"/>
                                <w:szCs w:val="20"/>
                              </w:rPr>
                              <w:t xml:space="preserve">   </w:t>
                            </w:r>
                          </w:p>
                          <w:p w14:paraId="03320100" w14:textId="77777777" w:rsidR="00F93047" w:rsidRPr="00B30DF0" w:rsidRDefault="00F93047" w:rsidP="00F93047">
                            <w:pPr>
                              <w:pStyle w:val="ListParagraph"/>
                              <w:spacing w:after="0"/>
                              <w:ind w:left="360"/>
                              <w:rPr>
                                <w:rFonts w:ascii="Comic Sans MS" w:hAnsi="Comic Sans MS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omic Sans MS" w:hAnsi="Comic Sans MS" w:cs="Arial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305D081F" w14:textId="77777777" w:rsidR="00B534D0" w:rsidRDefault="00B534D0" w:rsidP="00B534D0">
                            <w:pPr>
                              <w:ind w:left="-567"/>
                            </w:pPr>
                          </w:p>
                          <w:p w14:paraId="7C0D6869" w14:textId="77777777" w:rsidR="00F93047" w:rsidRDefault="00F93047" w:rsidP="00B534D0">
                            <w:pPr>
                              <w:ind w:left="-567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14FCA1" id="Text Box 13" o:spid="_x0000_s1036" type="#_x0000_t202" style="position:absolute;margin-left:571.5pt;margin-top:20.85pt;width:258.75pt;height:166.5pt;z-index:251673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" fillcolor="#c9f" strokecolor="#7030a0" strokeweight="2.25pt">
                <v:fill opacity="55769f"/>
                <v:textbox>
                  <w:txbxContent>
                    <w:p w14:paraId="02AA7B4C" w14:textId="77777777" w:rsidR="00EF24AD" w:rsidRPr="00B30DF0" w:rsidRDefault="00EF24AD" w:rsidP="00EF24AD">
                      <w:pPr>
                        <w:spacing w:after="0"/>
                        <w:rPr>
                          <w:rFonts w:ascii="Comic Sans MS" w:hAnsi="Comic Sans MS" w:cs="Arial"/>
                          <w:b/>
                          <w:sz w:val="20"/>
                          <w:szCs w:val="20"/>
                          <w:u w:val="single"/>
                        </w:rPr>
                      </w:pPr>
                      <w:r w:rsidRPr="00B30DF0">
                        <w:rPr>
                          <w:rFonts w:ascii="Comic Sans MS" w:hAnsi="Comic Sans MS" w:cs="Arial"/>
                          <w:b/>
                          <w:sz w:val="20"/>
                          <w:szCs w:val="20"/>
                          <w:u w:val="single"/>
                        </w:rPr>
                        <w:t>As artists and designers, we will:</w:t>
                      </w:r>
                    </w:p>
                    <w:p w14:paraId="6148B945" w14:textId="77777777" w:rsidR="00EF24AD" w:rsidRPr="00B30DF0" w:rsidRDefault="00EF24AD" w:rsidP="00EF24AD">
                      <w:pPr>
                        <w:pStyle w:val="ListParagraph"/>
                        <w:numPr>
                          <w:ilvl w:val="0"/>
                          <w:numId w:val="9"/>
                        </w:numPr>
                        <w:spacing w:after="0"/>
                        <w:rPr>
                          <w:rFonts w:ascii="Comic Sans MS" w:hAnsi="Comic Sans MS" w:cs="Arial"/>
                          <w:sz w:val="20"/>
                          <w:szCs w:val="20"/>
                        </w:rPr>
                      </w:pPr>
                      <w:r w:rsidRPr="00B30DF0">
                        <w:rPr>
                          <w:rFonts w:ascii="Comic Sans MS" w:hAnsi="Comic Sans MS" w:cs="Arial"/>
                          <w:sz w:val="20"/>
                          <w:szCs w:val="20"/>
                        </w:rPr>
                        <w:t>design and make a pavilion that is strong and aesthetically pleasing.</w:t>
                      </w:r>
                    </w:p>
                    <w:p w14:paraId="3DF881C8" w14:textId="77777777" w:rsidR="00EF24AD" w:rsidRDefault="00EF24AD" w:rsidP="00EF24AD">
                      <w:pPr>
                        <w:pStyle w:val="ListParagraph"/>
                        <w:numPr>
                          <w:ilvl w:val="0"/>
                          <w:numId w:val="9"/>
                        </w:numPr>
                        <w:spacing w:after="0"/>
                        <w:rPr>
                          <w:rFonts w:ascii="Comic Sans MS" w:hAnsi="Comic Sans MS" w:cs="Arial"/>
                          <w:sz w:val="20"/>
                          <w:szCs w:val="20"/>
                        </w:rPr>
                      </w:pPr>
                      <w:r w:rsidRPr="00B30DF0">
                        <w:rPr>
                          <w:rFonts w:ascii="Comic Sans MS" w:hAnsi="Comic Sans MS" w:cs="Arial"/>
                          <w:sz w:val="20"/>
                          <w:szCs w:val="20"/>
                        </w:rPr>
                        <w:t xml:space="preserve">select and appropriate materials and techniques.  </w:t>
                      </w:r>
                      <w:r w:rsidR="00F93047">
                        <w:rPr>
                          <w:rFonts w:ascii="Comic Sans MS" w:hAnsi="Comic Sans MS" w:cs="Arial"/>
                          <w:sz w:val="20"/>
                          <w:szCs w:val="20"/>
                        </w:rPr>
                        <w:t xml:space="preserve"> </w:t>
                      </w:r>
                    </w:p>
                    <w:p w14:paraId="0197ADDA" w14:textId="77777777" w:rsidR="00311F29" w:rsidRPr="00311F29" w:rsidRDefault="00311F29" w:rsidP="00311F29">
                      <w:pPr>
                        <w:spacing w:after="0"/>
                        <w:rPr>
                          <w:rFonts w:ascii="Comic Sans MS" w:hAnsi="Comic Sans MS" w:cs="Arial"/>
                          <w:sz w:val="20"/>
                          <w:szCs w:val="20"/>
                        </w:rPr>
                      </w:pPr>
                      <w:r>
                        <w:rPr>
                          <w:rFonts w:ascii="Comic Sans MS" w:hAnsi="Comic Sans MS" w:cs="Arial"/>
                          <w:sz w:val="20"/>
                          <w:szCs w:val="20"/>
                        </w:rPr>
                        <w:t xml:space="preserve">                        </w:t>
                      </w:r>
                      <w:r>
                        <w:rPr>
                          <w:noProof/>
                          <w:lang w:eastAsia="en-GB"/>
                        </w:rPr>
                        <w:drawing>
                          <wp:inline distT="0" distB="0" distL="0" distR="0" wp14:anchorId="1D82E49F" wp14:editId="41897AC8">
                            <wp:extent cx="1000125" cy="1000125"/>
                            <wp:effectExtent l="0" t="0" r="9525" b="9525"/>
                            <wp:docPr id="28" name="Picture 28" descr="https://encrypted-tbn0.gstatic.com/images?q=tbn:ANd9GcRTYkvkZgf4zndq-pp1FLZQPgvXToEzcEaxytsb_iVEHwUF9HGbekeNZxuDrA:https://png.pngtree.com/png-clipart/20210310/original/pngtree-autumn-antique-pavilion-png-image_5971915.jpg&amp;s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6" descr="https://encrypted-tbn0.gstatic.com/images?q=tbn:ANd9GcRTYkvkZgf4zndq-pp1FLZQPgvXToEzcEaxytsb_iVEHwUF9HGbekeNZxuDrA:https://png.pngtree.com/png-clipart/20210310/original/pngtree-autumn-antique-pavilion-png-image_5971915.jpg&amp;s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000125" cy="10001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32F52FA8" w14:textId="77777777" w:rsidR="00F93047" w:rsidRPr="00F93047" w:rsidRDefault="00F93047" w:rsidP="00F93047">
                      <w:pPr>
                        <w:spacing w:after="0"/>
                        <w:rPr>
                          <w:rFonts w:ascii="Comic Sans MS" w:hAnsi="Comic Sans MS" w:cs="Arial"/>
                          <w:sz w:val="20"/>
                          <w:szCs w:val="20"/>
                        </w:rPr>
                      </w:pPr>
                      <w:r>
                        <w:rPr>
                          <w:rFonts w:ascii="Comic Sans MS" w:hAnsi="Comic Sans MS" w:cs="Arial"/>
                          <w:sz w:val="20"/>
                          <w:szCs w:val="20"/>
                        </w:rPr>
                        <w:t xml:space="preserve">   </w:t>
                      </w:r>
                    </w:p>
                    <w:p w14:paraId="03320100" w14:textId="77777777" w:rsidR="00F93047" w:rsidRPr="00B30DF0" w:rsidRDefault="00F93047" w:rsidP="00F93047">
                      <w:pPr>
                        <w:pStyle w:val="ListParagraph"/>
                        <w:spacing w:after="0"/>
                        <w:ind w:left="360"/>
                        <w:rPr>
                          <w:rFonts w:ascii="Comic Sans MS" w:hAnsi="Comic Sans MS" w:cs="Arial"/>
                          <w:sz w:val="20"/>
                          <w:szCs w:val="20"/>
                        </w:rPr>
                      </w:pPr>
                      <w:r>
                        <w:rPr>
                          <w:rFonts w:ascii="Comic Sans MS" w:hAnsi="Comic Sans MS" w:cs="Arial"/>
                          <w:sz w:val="20"/>
                          <w:szCs w:val="20"/>
                        </w:rPr>
                        <w:t xml:space="preserve"> </w:t>
                      </w:r>
                    </w:p>
                    <w:p w14:paraId="305D081F" w14:textId="77777777" w:rsidR="00B534D0" w:rsidRDefault="00B534D0" w:rsidP="00B534D0">
                      <w:pPr>
                        <w:ind w:left="-567"/>
                      </w:pPr>
                    </w:p>
                    <w:p w14:paraId="7C0D6869" w14:textId="77777777" w:rsidR="00F93047" w:rsidRDefault="00F93047" w:rsidP="00B534D0">
                      <w:pPr>
                        <w:ind w:left="-567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9CB0EF2" wp14:editId="5E0932B4">
                <wp:simplePos x="0" y="0"/>
                <wp:positionH relativeFrom="margin">
                  <wp:posOffset>2710815</wp:posOffset>
                </wp:positionH>
                <wp:positionV relativeFrom="paragraph">
                  <wp:posOffset>26670</wp:posOffset>
                </wp:positionV>
                <wp:extent cx="3305175" cy="2390775"/>
                <wp:effectExtent l="19050" t="19050" r="28575" b="28575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05175" cy="2390775"/>
                        </a:xfrm>
                        <a:prstGeom prst="rect">
                          <a:avLst/>
                        </a:prstGeom>
                        <a:solidFill>
                          <a:srgbClr val="CCFF33"/>
                        </a:solidFill>
                        <a:ln w="34925">
                          <a:solidFill>
                            <a:srgbClr val="92D050"/>
                          </a:solidFill>
                        </a:ln>
                      </wps:spPr>
                      <wps:txbx>
                        <w:txbxContent>
                          <w:p w14:paraId="1D2167C9" w14:textId="77777777" w:rsidR="00EF24AD" w:rsidRPr="00D23966" w:rsidRDefault="00EF24AD" w:rsidP="00EF24AD">
                            <w:pPr>
                              <w:spacing w:after="0"/>
                              <w:rPr>
                                <w:rFonts w:ascii="Comic Sans MS" w:hAnsi="Comic Sans MS" w:cs="Arial"/>
                                <w:b/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D23966">
                              <w:rPr>
                                <w:rFonts w:ascii="Comic Sans MS" w:hAnsi="Comic Sans MS" w:cs="Arial"/>
                                <w:b/>
                                <w:sz w:val="20"/>
                                <w:szCs w:val="20"/>
                                <w:u w:val="single"/>
                              </w:rPr>
                              <w:t>As musicians we will:</w:t>
                            </w:r>
                          </w:p>
                          <w:p w14:paraId="259756E6" w14:textId="77777777" w:rsidR="00EF24AD" w:rsidRPr="00D23966" w:rsidRDefault="00EF24AD" w:rsidP="00EF24AD">
                            <w:pPr>
                              <w:pStyle w:val="NormalWeb"/>
                              <w:numPr>
                                <w:ilvl w:val="0"/>
                                <w:numId w:val="10"/>
                              </w:numPr>
                              <w:rPr>
                                <w:rFonts w:ascii="Comic Sans MS" w:hAnsi="Comic Sans MS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D23966">
                              <w:rPr>
                                <w:rFonts w:ascii="Comic Sans MS" w:hAnsi="Comic Sans MS"/>
                                <w:color w:val="000000"/>
                                <w:sz w:val="20"/>
                                <w:szCs w:val="20"/>
                              </w:rPr>
                              <w:t>learn to perform using our voices</w:t>
                            </w:r>
                            <w:r>
                              <w:rPr>
                                <w:rFonts w:ascii="Comic Sans MS" w:hAnsi="Comic Sans MS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23966">
                              <w:rPr>
                                <w:rFonts w:ascii="Comic Sans MS" w:hAnsi="Comic Sans MS"/>
                                <w:color w:val="000000"/>
                                <w:sz w:val="20"/>
                                <w:szCs w:val="20"/>
                              </w:rPr>
                              <w:t>with increasing accuracy, fluency, control and expression</w:t>
                            </w:r>
                            <w:r>
                              <w:rPr>
                                <w:rFonts w:ascii="Comic Sans MS" w:hAnsi="Comic Sans MS"/>
                                <w:color w:val="000000"/>
                                <w:sz w:val="20"/>
                                <w:szCs w:val="20"/>
                              </w:rPr>
                              <w:t>.</w:t>
                            </w:r>
                            <w:r w:rsidRPr="00D23966">
                              <w:rPr>
                                <w:rFonts w:ascii="Comic Sans MS" w:hAnsi="Comic Sans MS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39ED76F8" w14:textId="77777777" w:rsidR="00EF24AD" w:rsidRDefault="00311F29" w:rsidP="00EF24AD">
                            <w:pPr>
                              <w:pStyle w:val="NormalWeb"/>
                              <w:numPr>
                                <w:ilvl w:val="0"/>
                                <w:numId w:val="10"/>
                              </w:numPr>
                              <w:rPr>
                                <w:rFonts w:ascii="Comic Sans MS" w:hAnsi="Comic Sans MS"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color w:val="000000"/>
                                <w:sz w:val="20"/>
                                <w:szCs w:val="20"/>
                              </w:rPr>
                              <w:t>l</w:t>
                            </w:r>
                            <w:r w:rsidR="00EF24AD" w:rsidRPr="00D23966">
                              <w:rPr>
                                <w:rFonts w:ascii="Comic Sans MS" w:hAnsi="Comic Sans MS"/>
                                <w:color w:val="000000"/>
                                <w:sz w:val="20"/>
                                <w:szCs w:val="20"/>
                              </w:rPr>
                              <w:t>isten</w:t>
                            </w:r>
                            <w:r>
                              <w:rPr>
                                <w:rFonts w:ascii="Comic Sans MS" w:hAnsi="Comic Sans MS"/>
                                <w:color w:val="000000"/>
                                <w:sz w:val="20"/>
                                <w:szCs w:val="20"/>
                              </w:rPr>
                              <w:t>,</w:t>
                            </w:r>
                            <w:r w:rsidR="00EF24AD" w:rsidRPr="00D23966">
                              <w:rPr>
                                <w:rFonts w:ascii="Comic Sans MS" w:hAnsi="Comic Sans MS"/>
                                <w:color w:val="000000"/>
                                <w:sz w:val="20"/>
                                <w:szCs w:val="20"/>
                              </w:rPr>
                              <w:t xml:space="preserve"> with attention to detail and recall sounds</w:t>
                            </w:r>
                            <w:r w:rsidR="00EF24AD">
                              <w:rPr>
                                <w:rFonts w:ascii="Comic Sans MS" w:hAnsi="Comic Sans MS"/>
                                <w:color w:val="000000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14:paraId="65F9D186" w14:textId="77777777" w:rsidR="00311F29" w:rsidRPr="00311F29" w:rsidRDefault="00EF24AD" w:rsidP="00311F29">
                            <w:pPr>
                              <w:pStyle w:val="NormalWeb"/>
                              <w:numPr>
                                <w:ilvl w:val="0"/>
                                <w:numId w:val="10"/>
                              </w:numPr>
                              <w:rPr>
                                <w:rFonts w:ascii="Comic Sans MS" w:hAnsi="Comic Sans MS"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color w:val="000000"/>
                                <w:sz w:val="20"/>
                                <w:szCs w:val="20"/>
                              </w:rPr>
                              <w:t xml:space="preserve">be </w:t>
                            </w:r>
                            <w:r w:rsidRPr="00D23966">
                              <w:rPr>
                                <w:rFonts w:ascii="Comic Sans MS" w:hAnsi="Comic Sans MS"/>
                                <w:color w:val="000000"/>
                                <w:sz w:val="20"/>
                                <w:szCs w:val="20"/>
                              </w:rPr>
                              <w:t>appreciating and understandin</w:t>
                            </w:r>
                            <w:r>
                              <w:rPr>
                                <w:rFonts w:ascii="Comic Sans MS" w:hAnsi="Comic Sans MS"/>
                                <w:color w:val="000000"/>
                                <w:sz w:val="20"/>
                                <w:szCs w:val="20"/>
                              </w:rPr>
                              <w:t xml:space="preserve">g music with a focus on Mama Mia. </w:t>
                            </w:r>
                          </w:p>
                          <w:p w14:paraId="3BE7DBD2" w14:textId="77777777" w:rsidR="00311F29" w:rsidRPr="00311F29" w:rsidRDefault="00311F29" w:rsidP="00311F29">
                            <w:pPr>
                              <w:pStyle w:val="NormalWeb"/>
                              <w:rPr>
                                <w:rFonts w:ascii="Comic Sans MS" w:hAnsi="Comic Sans MS"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color w:val="000000"/>
                                <w:sz w:val="20"/>
                                <w:szCs w:val="20"/>
                              </w:rPr>
                              <w:t xml:space="preserve">    </w:t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2382E63" wp14:editId="50585CBD">
                                  <wp:extent cx="1476375" cy="742315"/>
                                  <wp:effectExtent l="0" t="0" r="9525" b="635"/>
                                  <wp:docPr id="31" name="Picture 31" descr="https://encrypted-tbn0.gstatic.com/images?q=tbn:ANd9GcQ89wVsPo73V9f3BfJYQ5CWCZ5GbTsTb4x50S9LhY93X0iegcrLzZBHqqw0iQ:https://www.nicepng.com/png/detail/89-893283_singing-singing-clipart.png&amp;s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8" descr="https://encrypted-tbn0.gstatic.com/images?q=tbn:ANd9GcQ89wVsPo73V9f3BfJYQ5CWCZ5GbTsTb4x50S9LhY93X0iegcrLzZBHqqw0iQ:https://www.nicepng.com/png/detail/89-893283_singing-singing-clipart.png&amp;s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481204" cy="74474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8EA9127" wp14:editId="09CF84D9">
                                  <wp:extent cx="1314450" cy="742315"/>
                                  <wp:effectExtent l="0" t="0" r="0" b="635"/>
                                  <wp:docPr id="33" name="Picture 33" descr="https://encrypted-tbn0.gstatic.com/images?q=tbn:ANd9GcQ89wVsPo73V9f3BfJYQ5CWCZ5GbTsTb4x50S9LhY93X0iegcrLzZBHqqw0iQ:https://www.nicepng.com/png/detail/89-893283_singing-singing-clipart.png&amp;s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8" descr="https://encrypted-tbn0.gstatic.com/images?q=tbn:ANd9GcQ89wVsPo73V9f3BfJYQ5CWCZ5GbTsTb4x50S9LhY93X0iegcrLzZBHqqw0iQ:https://www.nicepng.com/png/detail/89-893283_singing-singing-clipart.png&amp;s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318749" cy="74474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48E8CE79" w14:textId="77777777" w:rsidR="005E2DA1" w:rsidRDefault="005E2DA1" w:rsidP="005E2DA1">
                            <w:pPr>
                              <w:ind w:left="-567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CB0EF2" id="Text Box 10" o:spid="_x0000_s1037" type="#_x0000_t202" style="position:absolute;margin-left:213.45pt;margin-top:2.1pt;width:260.25pt;height:188.25pt;z-index:251669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" fillcolor="#cf3" strokecolor="#92d050" strokeweight="2.75pt">
                <v:textbox>
                  <w:txbxContent>
                    <w:p w14:paraId="1D2167C9" w14:textId="77777777" w:rsidR="00EF24AD" w:rsidRPr="00D23966" w:rsidRDefault="00EF24AD" w:rsidP="00EF24AD">
                      <w:pPr>
                        <w:spacing w:after="0"/>
                        <w:rPr>
                          <w:rFonts w:ascii="Comic Sans MS" w:hAnsi="Comic Sans MS" w:cs="Arial"/>
                          <w:b/>
                          <w:sz w:val="20"/>
                          <w:szCs w:val="20"/>
                          <w:u w:val="single"/>
                        </w:rPr>
                      </w:pPr>
                      <w:r w:rsidRPr="00D23966">
                        <w:rPr>
                          <w:rFonts w:ascii="Comic Sans MS" w:hAnsi="Comic Sans MS" w:cs="Arial"/>
                          <w:b/>
                          <w:sz w:val="20"/>
                          <w:szCs w:val="20"/>
                          <w:u w:val="single"/>
                        </w:rPr>
                        <w:t>As musicians we will:</w:t>
                      </w:r>
                    </w:p>
                    <w:p w14:paraId="259756E6" w14:textId="77777777" w:rsidR="00EF24AD" w:rsidRPr="00D23966" w:rsidRDefault="00EF24AD" w:rsidP="00EF24AD">
                      <w:pPr>
                        <w:pStyle w:val="NormalWeb"/>
                        <w:numPr>
                          <w:ilvl w:val="0"/>
                          <w:numId w:val="10"/>
                        </w:numPr>
                        <w:rPr>
                          <w:rFonts w:ascii="Comic Sans MS" w:hAnsi="Comic Sans MS"/>
                          <w:color w:val="000000"/>
                          <w:sz w:val="20"/>
                          <w:szCs w:val="20"/>
                        </w:rPr>
                      </w:pPr>
                      <w:r w:rsidRPr="00D23966">
                        <w:rPr>
                          <w:rFonts w:ascii="Comic Sans MS" w:hAnsi="Comic Sans MS"/>
                          <w:color w:val="000000"/>
                          <w:sz w:val="20"/>
                          <w:szCs w:val="20"/>
                        </w:rPr>
                        <w:t>learn to perform using our voices</w:t>
                      </w:r>
                      <w:r>
                        <w:rPr>
                          <w:rFonts w:ascii="Comic Sans MS" w:hAnsi="Comic Sans MS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D23966">
                        <w:rPr>
                          <w:rFonts w:ascii="Comic Sans MS" w:hAnsi="Comic Sans MS"/>
                          <w:color w:val="000000"/>
                          <w:sz w:val="20"/>
                          <w:szCs w:val="20"/>
                        </w:rPr>
                        <w:t>with increasing accuracy, fluency, control and expression</w:t>
                      </w:r>
                      <w:r>
                        <w:rPr>
                          <w:rFonts w:ascii="Comic Sans MS" w:hAnsi="Comic Sans MS"/>
                          <w:color w:val="000000"/>
                          <w:sz w:val="20"/>
                          <w:szCs w:val="20"/>
                        </w:rPr>
                        <w:t>.</w:t>
                      </w:r>
                      <w:r w:rsidRPr="00D23966">
                        <w:rPr>
                          <w:rFonts w:ascii="Comic Sans MS" w:hAnsi="Comic Sans MS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</w:p>
                    <w:p w14:paraId="39ED76F8" w14:textId="77777777" w:rsidR="00EF24AD" w:rsidRDefault="00311F29" w:rsidP="00EF24AD">
                      <w:pPr>
                        <w:pStyle w:val="NormalWeb"/>
                        <w:numPr>
                          <w:ilvl w:val="0"/>
                          <w:numId w:val="10"/>
                        </w:numPr>
                        <w:rPr>
                          <w:rFonts w:ascii="Comic Sans MS" w:hAnsi="Comic Sans MS"/>
                          <w:color w:val="000000"/>
                          <w:sz w:val="20"/>
                          <w:szCs w:val="20"/>
                        </w:rPr>
                      </w:pPr>
                      <w:r>
                        <w:rPr>
                          <w:rFonts w:ascii="Comic Sans MS" w:hAnsi="Comic Sans MS"/>
                          <w:color w:val="000000"/>
                          <w:sz w:val="20"/>
                          <w:szCs w:val="20"/>
                        </w:rPr>
                        <w:t>l</w:t>
                      </w:r>
                      <w:r w:rsidR="00EF24AD" w:rsidRPr="00D23966">
                        <w:rPr>
                          <w:rFonts w:ascii="Comic Sans MS" w:hAnsi="Comic Sans MS"/>
                          <w:color w:val="000000"/>
                          <w:sz w:val="20"/>
                          <w:szCs w:val="20"/>
                        </w:rPr>
                        <w:t>isten</w:t>
                      </w:r>
                      <w:r>
                        <w:rPr>
                          <w:rFonts w:ascii="Comic Sans MS" w:hAnsi="Comic Sans MS"/>
                          <w:color w:val="000000"/>
                          <w:sz w:val="20"/>
                          <w:szCs w:val="20"/>
                        </w:rPr>
                        <w:t>,</w:t>
                      </w:r>
                      <w:r w:rsidR="00EF24AD" w:rsidRPr="00D23966">
                        <w:rPr>
                          <w:rFonts w:ascii="Comic Sans MS" w:hAnsi="Comic Sans MS"/>
                          <w:color w:val="000000"/>
                          <w:sz w:val="20"/>
                          <w:szCs w:val="20"/>
                        </w:rPr>
                        <w:t xml:space="preserve"> with attention to detail and recall sounds</w:t>
                      </w:r>
                      <w:r w:rsidR="00EF24AD">
                        <w:rPr>
                          <w:rFonts w:ascii="Comic Sans MS" w:hAnsi="Comic Sans MS"/>
                          <w:color w:val="000000"/>
                          <w:sz w:val="20"/>
                          <w:szCs w:val="20"/>
                        </w:rPr>
                        <w:t>.</w:t>
                      </w:r>
                    </w:p>
                    <w:p w14:paraId="65F9D186" w14:textId="77777777" w:rsidR="00311F29" w:rsidRPr="00311F29" w:rsidRDefault="00EF24AD" w:rsidP="00311F29">
                      <w:pPr>
                        <w:pStyle w:val="NormalWeb"/>
                        <w:numPr>
                          <w:ilvl w:val="0"/>
                          <w:numId w:val="10"/>
                        </w:numPr>
                        <w:rPr>
                          <w:rFonts w:ascii="Comic Sans MS" w:hAnsi="Comic Sans MS"/>
                          <w:color w:val="000000"/>
                          <w:sz w:val="20"/>
                          <w:szCs w:val="20"/>
                        </w:rPr>
                      </w:pPr>
                      <w:r>
                        <w:rPr>
                          <w:rFonts w:ascii="Comic Sans MS" w:hAnsi="Comic Sans MS"/>
                          <w:color w:val="000000"/>
                          <w:sz w:val="20"/>
                          <w:szCs w:val="20"/>
                        </w:rPr>
                        <w:t xml:space="preserve">be </w:t>
                      </w:r>
                      <w:r w:rsidRPr="00D23966">
                        <w:rPr>
                          <w:rFonts w:ascii="Comic Sans MS" w:hAnsi="Comic Sans MS"/>
                          <w:color w:val="000000"/>
                          <w:sz w:val="20"/>
                          <w:szCs w:val="20"/>
                        </w:rPr>
                        <w:t>appreciating and understandin</w:t>
                      </w:r>
                      <w:r>
                        <w:rPr>
                          <w:rFonts w:ascii="Comic Sans MS" w:hAnsi="Comic Sans MS"/>
                          <w:color w:val="000000"/>
                          <w:sz w:val="20"/>
                          <w:szCs w:val="20"/>
                        </w:rPr>
                        <w:t xml:space="preserve">g music with a focus on Mama Mia. </w:t>
                      </w:r>
                    </w:p>
                    <w:p w14:paraId="3BE7DBD2" w14:textId="77777777" w:rsidR="00311F29" w:rsidRPr="00311F29" w:rsidRDefault="00311F29" w:rsidP="00311F29">
                      <w:pPr>
                        <w:pStyle w:val="NormalWeb"/>
                        <w:rPr>
                          <w:rFonts w:ascii="Comic Sans MS" w:hAnsi="Comic Sans MS"/>
                          <w:color w:val="000000"/>
                          <w:sz w:val="20"/>
                          <w:szCs w:val="20"/>
                        </w:rPr>
                      </w:pPr>
                      <w:r>
                        <w:rPr>
                          <w:rFonts w:ascii="Comic Sans MS" w:hAnsi="Comic Sans MS"/>
                          <w:color w:val="000000"/>
                          <w:sz w:val="20"/>
                          <w:szCs w:val="20"/>
                        </w:rPr>
                        <w:t xml:space="preserve">    </w:t>
                      </w:r>
                      <w:r>
                        <w:rPr>
                          <w:noProof/>
                        </w:rPr>
                        <w:drawing>
                          <wp:inline distT="0" distB="0" distL="0" distR="0" wp14:anchorId="52382E63" wp14:editId="50585CBD">
                            <wp:extent cx="1476375" cy="742315"/>
                            <wp:effectExtent l="0" t="0" r="9525" b="635"/>
                            <wp:docPr id="31" name="Picture 31" descr="https://encrypted-tbn0.gstatic.com/images?q=tbn:ANd9GcQ89wVsPo73V9f3BfJYQ5CWCZ5GbTsTb4x50S9LhY93X0iegcrLzZBHqqw0iQ:https://www.nicepng.com/png/detail/89-893283_singing-singing-clipart.png&amp;s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8" descr="https://encrypted-tbn0.gstatic.com/images?q=tbn:ANd9GcQ89wVsPo73V9f3BfJYQ5CWCZ5GbTsTb4x50S9LhY93X0iegcrLzZBHqqw0iQ:https://www.nicepng.com/png/detail/89-893283_singing-singing-clipart.png&amp;s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481204" cy="744743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noProof/>
                        </w:rPr>
                        <w:drawing>
                          <wp:inline distT="0" distB="0" distL="0" distR="0" wp14:anchorId="68EA9127" wp14:editId="09CF84D9">
                            <wp:extent cx="1314450" cy="742315"/>
                            <wp:effectExtent l="0" t="0" r="0" b="635"/>
                            <wp:docPr id="33" name="Picture 33" descr="https://encrypted-tbn0.gstatic.com/images?q=tbn:ANd9GcQ89wVsPo73V9f3BfJYQ5CWCZ5GbTsTb4x50S9LhY93X0iegcrLzZBHqqw0iQ:https://www.nicepng.com/png/detail/89-893283_singing-singing-clipart.png&amp;s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8" descr="https://encrypted-tbn0.gstatic.com/images?q=tbn:ANd9GcQ89wVsPo73V9f3BfJYQ5CWCZ5GbTsTb4x50S9LhY93X0iegcrLzZBHqqw0iQ:https://www.nicepng.com/png/detail/89-893283_singing-singing-clipart.png&amp;s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318749" cy="744743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48E8CE79" w14:textId="77777777" w:rsidR="005E2DA1" w:rsidRDefault="005E2DA1" w:rsidP="005E2DA1">
                      <w:pPr>
                        <w:ind w:left="-567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280E9A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1EB0699" wp14:editId="5068E1F0">
                <wp:simplePos x="0" y="0"/>
                <wp:positionH relativeFrom="column">
                  <wp:posOffset>-994410</wp:posOffset>
                </wp:positionH>
                <wp:positionV relativeFrom="paragraph">
                  <wp:posOffset>236220</wp:posOffset>
                </wp:positionV>
                <wp:extent cx="3505200" cy="2219325"/>
                <wp:effectExtent l="19050" t="19050" r="19050" b="28575"/>
                <wp:wrapNone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05200" cy="2219325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40000"/>
                            <a:lumOff val="60000"/>
                          </a:schemeClr>
                        </a:solidFill>
                        <a:ln w="28575">
                          <a:solidFill>
                            <a:schemeClr val="accent3">
                              <a:lumMod val="75000"/>
                            </a:schemeClr>
                          </a:solidFill>
                        </a:ln>
                      </wps:spPr>
                      <wps:txbx>
                        <w:txbxContent>
                          <w:p w14:paraId="5D04AE02" w14:textId="77777777" w:rsidR="00EF24AD" w:rsidRPr="00D23966" w:rsidRDefault="00EF24AD" w:rsidP="00EF24AD">
                            <w:pPr>
                              <w:spacing w:after="0"/>
                              <w:rPr>
                                <w:rFonts w:ascii="Comic Sans MS" w:hAnsi="Comic Sans MS" w:cs="Arial"/>
                                <w:b/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D23966">
                              <w:rPr>
                                <w:rFonts w:ascii="Comic Sans MS" w:hAnsi="Comic Sans MS" w:cs="Arial"/>
                                <w:b/>
                                <w:sz w:val="20"/>
                                <w:szCs w:val="20"/>
                                <w:u w:val="single"/>
                              </w:rPr>
                              <w:t xml:space="preserve">As historians and </w:t>
                            </w:r>
                            <w:proofErr w:type="gramStart"/>
                            <w:r w:rsidRPr="00D23966">
                              <w:rPr>
                                <w:rFonts w:ascii="Comic Sans MS" w:hAnsi="Comic Sans MS" w:cs="Arial"/>
                                <w:b/>
                                <w:sz w:val="20"/>
                                <w:szCs w:val="20"/>
                                <w:u w:val="single"/>
                              </w:rPr>
                              <w:t>geographers</w:t>
                            </w:r>
                            <w:proofErr w:type="gramEnd"/>
                            <w:r w:rsidRPr="00D23966">
                              <w:rPr>
                                <w:rFonts w:ascii="Comic Sans MS" w:hAnsi="Comic Sans MS" w:cs="Arial"/>
                                <w:b/>
                                <w:sz w:val="20"/>
                                <w:szCs w:val="20"/>
                                <w:u w:val="single"/>
                              </w:rPr>
                              <w:t xml:space="preserve"> we will:</w:t>
                            </w:r>
                            <w:r w:rsidRPr="00D23966">
                              <w:rPr>
                                <w:rFonts w:ascii="Comic Sans MS" w:hAnsi="Comic Sans MS" w:cs="Arial"/>
                                <w:noProof/>
                                <w:sz w:val="20"/>
                                <w:szCs w:val="20"/>
                                <w:lang w:eastAsia="en-GB"/>
                              </w:rPr>
                              <w:t xml:space="preserve"> </w:t>
                            </w:r>
                          </w:p>
                          <w:p w14:paraId="179466C2" w14:textId="77777777" w:rsidR="00EF24AD" w:rsidRPr="00D23966" w:rsidRDefault="00EF24AD" w:rsidP="00EF24AD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  <w:spacing w:after="0"/>
                              <w:rPr>
                                <w:rFonts w:ascii="Comic Sans MS" w:hAnsi="Comic Sans MS" w:cs="Arial"/>
                                <w:sz w:val="20"/>
                                <w:szCs w:val="20"/>
                              </w:rPr>
                            </w:pPr>
                            <w:r w:rsidRPr="00D23966">
                              <w:rPr>
                                <w:rFonts w:ascii="Comic Sans MS" w:hAnsi="Comic Sans MS" w:cs="Arial"/>
                                <w:sz w:val="20"/>
                                <w:szCs w:val="20"/>
                              </w:rPr>
                              <w:t xml:space="preserve">be looking at the key events that shaped modern day crime and punishment including the Romans, Saxons and Victorians. We will explore a number of historical items and use these to answer historical lines of enquiry to create a picture of events in time. </w:t>
                            </w:r>
                          </w:p>
                          <w:p w14:paraId="3336E6C3" w14:textId="77777777" w:rsidR="00EF24AD" w:rsidRPr="00D23966" w:rsidRDefault="00EF24AD" w:rsidP="00EF24AD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  <w:spacing w:after="0"/>
                              <w:rPr>
                                <w:rFonts w:ascii="Comic Sans MS" w:hAnsi="Comic Sans MS" w:cs="Arial"/>
                                <w:sz w:val="20"/>
                                <w:szCs w:val="20"/>
                              </w:rPr>
                            </w:pPr>
                            <w:r w:rsidRPr="00D23966">
                              <w:rPr>
                                <w:rFonts w:ascii="Comic Sans MS" w:hAnsi="Comic Sans MS" w:cs="Arial"/>
                                <w:sz w:val="20"/>
                                <w:szCs w:val="20"/>
                              </w:rPr>
                              <w:t>use our developing knowledge of British, local and world history to identify connections, trends and contrasts over time</w:t>
                            </w:r>
                            <w:r>
                              <w:rPr>
                                <w:rFonts w:ascii="Comic Sans MS" w:hAnsi="Comic Sans MS" w:cs="Arial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14:paraId="5C3F88DA" w14:textId="77777777" w:rsidR="00B534D0" w:rsidRDefault="00B534D0" w:rsidP="00B534D0">
                            <w:pPr>
                              <w:ind w:left="-567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EB0699" id="Text Box 11" o:spid="_x0000_s1038" type="#_x0000_t202" style="position:absolute;margin-left:-78.3pt;margin-top:18.6pt;width:276pt;height:174.7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" fillcolor="#b5c7f5 [1303]" strokecolor="#2581ba [2406]" strokeweight="2.25pt">
                <v:textbox>
                  <w:txbxContent>
                    <w:p w14:paraId="5D04AE02" w14:textId="77777777" w:rsidR="00EF24AD" w:rsidRPr="00D23966" w:rsidRDefault="00EF24AD" w:rsidP="00EF24AD">
                      <w:pPr>
                        <w:spacing w:after="0"/>
                        <w:rPr>
                          <w:rFonts w:ascii="Comic Sans MS" w:hAnsi="Comic Sans MS" w:cs="Arial"/>
                          <w:b/>
                          <w:sz w:val="20"/>
                          <w:szCs w:val="20"/>
                          <w:u w:val="single"/>
                        </w:rPr>
                      </w:pPr>
                      <w:r w:rsidRPr="00D23966">
                        <w:rPr>
                          <w:rFonts w:ascii="Comic Sans MS" w:hAnsi="Comic Sans MS" w:cs="Arial"/>
                          <w:b/>
                          <w:sz w:val="20"/>
                          <w:szCs w:val="20"/>
                          <w:u w:val="single"/>
                        </w:rPr>
                        <w:t xml:space="preserve">As historians and </w:t>
                      </w:r>
                      <w:proofErr w:type="gramStart"/>
                      <w:r w:rsidRPr="00D23966">
                        <w:rPr>
                          <w:rFonts w:ascii="Comic Sans MS" w:hAnsi="Comic Sans MS" w:cs="Arial"/>
                          <w:b/>
                          <w:sz w:val="20"/>
                          <w:szCs w:val="20"/>
                          <w:u w:val="single"/>
                        </w:rPr>
                        <w:t>geographers</w:t>
                      </w:r>
                      <w:proofErr w:type="gramEnd"/>
                      <w:r w:rsidRPr="00D23966">
                        <w:rPr>
                          <w:rFonts w:ascii="Comic Sans MS" w:hAnsi="Comic Sans MS" w:cs="Arial"/>
                          <w:b/>
                          <w:sz w:val="20"/>
                          <w:szCs w:val="20"/>
                          <w:u w:val="single"/>
                        </w:rPr>
                        <w:t xml:space="preserve"> we will:</w:t>
                      </w:r>
                      <w:r w:rsidRPr="00D23966">
                        <w:rPr>
                          <w:rFonts w:ascii="Comic Sans MS" w:hAnsi="Comic Sans MS" w:cs="Arial"/>
                          <w:noProof/>
                          <w:sz w:val="20"/>
                          <w:szCs w:val="20"/>
                          <w:lang w:eastAsia="en-GB"/>
                        </w:rPr>
                        <w:t xml:space="preserve"> </w:t>
                      </w:r>
                    </w:p>
                    <w:p w14:paraId="179466C2" w14:textId="77777777" w:rsidR="00EF24AD" w:rsidRPr="00D23966" w:rsidRDefault="00EF24AD" w:rsidP="00EF24AD">
                      <w:pPr>
                        <w:pStyle w:val="ListParagraph"/>
                        <w:numPr>
                          <w:ilvl w:val="0"/>
                          <w:numId w:val="7"/>
                        </w:numPr>
                        <w:spacing w:after="0"/>
                        <w:rPr>
                          <w:rFonts w:ascii="Comic Sans MS" w:hAnsi="Comic Sans MS" w:cs="Arial"/>
                          <w:sz w:val="20"/>
                          <w:szCs w:val="20"/>
                        </w:rPr>
                      </w:pPr>
                      <w:r w:rsidRPr="00D23966">
                        <w:rPr>
                          <w:rFonts w:ascii="Comic Sans MS" w:hAnsi="Comic Sans MS" w:cs="Arial"/>
                          <w:sz w:val="20"/>
                          <w:szCs w:val="20"/>
                        </w:rPr>
                        <w:t xml:space="preserve">be looking at the key events that shaped modern day crime and punishment including the Romans, Saxons and Victorians. We will explore a number of historical items and use these to answer historical lines of enquiry to create a picture of events in time. </w:t>
                      </w:r>
                    </w:p>
                    <w:p w14:paraId="3336E6C3" w14:textId="77777777" w:rsidR="00EF24AD" w:rsidRPr="00D23966" w:rsidRDefault="00EF24AD" w:rsidP="00EF24AD">
                      <w:pPr>
                        <w:pStyle w:val="ListParagraph"/>
                        <w:numPr>
                          <w:ilvl w:val="0"/>
                          <w:numId w:val="7"/>
                        </w:numPr>
                        <w:spacing w:after="0"/>
                        <w:rPr>
                          <w:rFonts w:ascii="Comic Sans MS" w:hAnsi="Comic Sans MS" w:cs="Arial"/>
                          <w:sz w:val="20"/>
                          <w:szCs w:val="20"/>
                        </w:rPr>
                      </w:pPr>
                      <w:r w:rsidRPr="00D23966">
                        <w:rPr>
                          <w:rFonts w:ascii="Comic Sans MS" w:hAnsi="Comic Sans MS" w:cs="Arial"/>
                          <w:sz w:val="20"/>
                          <w:szCs w:val="20"/>
                        </w:rPr>
                        <w:t>use our developing knowledge of British, local and world history to identify connections, trends and contrasts over time</w:t>
                      </w:r>
                      <w:r>
                        <w:rPr>
                          <w:rFonts w:ascii="Comic Sans MS" w:hAnsi="Comic Sans MS" w:cs="Arial"/>
                          <w:sz w:val="20"/>
                          <w:szCs w:val="20"/>
                        </w:rPr>
                        <w:t>.</w:t>
                      </w:r>
                    </w:p>
                    <w:p w14:paraId="5C3F88DA" w14:textId="77777777" w:rsidR="00B534D0" w:rsidRDefault="00B534D0" w:rsidP="00B534D0">
                      <w:pPr>
                        <w:ind w:left="-567"/>
                      </w:pPr>
                    </w:p>
                  </w:txbxContent>
                </v:textbox>
              </v:shape>
            </w:pict>
          </mc:Fallback>
        </mc:AlternateContent>
      </w:r>
    </w:p>
    <w:p w14:paraId="19018520" w14:textId="77777777" w:rsidR="00B534D0" w:rsidRDefault="00B534D0"/>
    <w:p w14:paraId="6A5CCC34" w14:textId="77777777" w:rsidR="00B534D0" w:rsidRDefault="00B534D0" w:rsidP="00AA5F9A">
      <w:pPr>
        <w:ind w:left="-709"/>
      </w:pPr>
      <w:r>
        <w:t xml:space="preserve">                                                                                     </w:t>
      </w:r>
    </w:p>
    <w:sectPr w:rsidR="00B534D0" w:rsidSect="00AA5F9A">
      <w:pgSz w:w="16838" w:h="11906" w:orient="landscape"/>
      <w:pgMar w:top="426" w:right="395" w:bottom="144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746411"/>
    <w:multiLevelType w:val="hybridMultilevel"/>
    <w:tmpl w:val="4AECCE2A"/>
    <w:lvl w:ilvl="0" w:tplc="08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 w15:restartNumberingAfterBreak="0">
    <w:nsid w:val="15F931DE"/>
    <w:multiLevelType w:val="hybridMultilevel"/>
    <w:tmpl w:val="0D4696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FC44BA"/>
    <w:multiLevelType w:val="hybridMultilevel"/>
    <w:tmpl w:val="8CB6C640"/>
    <w:lvl w:ilvl="0" w:tplc="BFA81A1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9421EE"/>
    <w:multiLevelType w:val="hybridMultilevel"/>
    <w:tmpl w:val="1E7011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AD6D3A"/>
    <w:multiLevelType w:val="hybridMultilevel"/>
    <w:tmpl w:val="37EA66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2056DD"/>
    <w:multiLevelType w:val="hybridMultilevel"/>
    <w:tmpl w:val="5D4CAC9A"/>
    <w:lvl w:ilvl="0" w:tplc="BFA81A1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A50067B"/>
    <w:multiLevelType w:val="hybridMultilevel"/>
    <w:tmpl w:val="6C4400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934E44"/>
    <w:multiLevelType w:val="hybridMultilevel"/>
    <w:tmpl w:val="B4FA86E8"/>
    <w:lvl w:ilvl="0" w:tplc="BFA81A1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C5368D"/>
    <w:multiLevelType w:val="hybridMultilevel"/>
    <w:tmpl w:val="E2BE53D4"/>
    <w:lvl w:ilvl="0" w:tplc="BFA81A1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0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16A7855"/>
    <w:multiLevelType w:val="hybridMultilevel"/>
    <w:tmpl w:val="53C632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AFA3DE8"/>
    <w:multiLevelType w:val="hybridMultilevel"/>
    <w:tmpl w:val="59AC9B5C"/>
    <w:lvl w:ilvl="0" w:tplc="BFA81A1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26C7C22"/>
    <w:multiLevelType w:val="hybridMultilevel"/>
    <w:tmpl w:val="FBA47EE4"/>
    <w:lvl w:ilvl="0" w:tplc="BFA81A1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BD714E0"/>
    <w:multiLevelType w:val="hybridMultilevel"/>
    <w:tmpl w:val="2CDC4CEA"/>
    <w:lvl w:ilvl="0" w:tplc="BFA81A1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22545E3"/>
    <w:multiLevelType w:val="hybridMultilevel"/>
    <w:tmpl w:val="A01840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9"/>
  </w:num>
  <w:num w:numId="4">
    <w:abstractNumId w:val="0"/>
  </w:num>
  <w:num w:numId="5">
    <w:abstractNumId w:val="8"/>
  </w:num>
  <w:num w:numId="6">
    <w:abstractNumId w:val="12"/>
  </w:num>
  <w:num w:numId="7">
    <w:abstractNumId w:val="7"/>
  </w:num>
  <w:num w:numId="8">
    <w:abstractNumId w:val="5"/>
  </w:num>
  <w:num w:numId="9">
    <w:abstractNumId w:val="10"/>
  </w:num>
  <w:num w:numId="10">
    <w:abstractNumId w:val="11"/>
  </w:num>
  <w:num w:numId="11">
    <w:abstractNumId w:val="6"/>
  </w:num>
  <w:num w:numId="12">
    <w:abstractNumId w:val="2"/>
  </w:num>
  <w:num w:numId="13">
    <w:abstractNumId w:val="13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4A54"/>
    <w:rsid w:val="000850C6"/>
    <w:rsid w:val="000C137F"/>
    <w:rsid w:val="00225AA4"/>
    <w:rsid w:val="00280E9A"/>
    <w:rsid w:val="002D1DDA"/>
    <w:rsid w:val="00311F29"/>
    <w:rsid w:val="003144BC"/>
    <w:rsid w:val="00385251"/>
    <w:rsid w:val="003C1077"/>
    <w:rsid w:val="003D02A5"/>
    <w:rsid w:val="00405A9E"/>
    <w:rsid w:val="00431270"/>
    <w:rsid w:val="00491284"/>
    <w:rsid w:val="00573477"/>
    <w:rsid w:val="005B45D9"/>
    <w:rsid w:val="005E2DA1"/>
    <w:rsid w:val="006062C9"/>
    <w:rsid w:val="006105FD"/>
    <w:rsid w:val="006D21D0"/>
    <w:rsid w:val="007F2F3C"/>
    <w:rsid w:val="00883013"/>
    <w:rsid w:val="009B1E98"/>
    <w:rsid w:val="00A96282"/>
    <w:rsid w:val="00AA5F9A"/>
    <w:rsid w:val="00AC3C97"/>
    <w:rsid w:val="00B534D0"/>
    <w:rsid w:val="00BA09B3"/>
    <w:rsid w:val="00C36354"/>
    <w:rsid w:val="00D14A54"/>
    <w:rsid w:val="00D75BB4"/>
    <w:rsid w:val="00EF24AD"/>
    <w:rsid w:val="00F93047"/>
    <w:rsid w:val="00FF3062"/>
    <w:rsid w:val="00FF3D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182F823B"/>
  <w15:chartTrackingRefBased/>
  <w15:docId w15:val="{AADF21C7-09CD-4AC2-BA7B-93108B9738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A09B3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144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A09B3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EF24AD"/>
    <w:pPr>
      <w:spacing w:after="0" w:line="240" w:lineRule="auto"/>
    </w:pPr>
    <w:rPr>
      <w:rFonts w:ascii="Times New Roman" w:eastAsiaTheme="minorHAnsi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jpeg"/><Relationship Id="rId18" Type="http://schemas.openxmlformats.org/officeDocument/2006/relationships/image" Target="media/image50.jpg"/><Relationship Id="rId26" Type="http://schemas.openxmlformats.org/officeDocument/2006/relationships/image" Target="media/image9.jpeg"/><Relationship Id="rId3" Type="http://schemas.openxmlformats.org/officeDocument/2006/relationships/customXml" Target="../customXml/item3.xml"/><Relationship Id="rId21" Type="http://schemas.openxmlformats.org/officeDocument/2006/relationships/image" Target="media/image7.png"/><Relationship Id="rId7" Type="http://schemas.openxmlformats.org/officeDocument/2006/relationships/settings" Target="settings.xml"/><Relationship Id="rId12" Type="http://schemas.openxmlformats.org/officeDocument/2006/relationships/image" Target="media/image20.png"/><Relationship Id="rId17" Type="http://schemas.openxmlformats.org/officeDocument/2006/relationships/image" Target="media/image5.jpg"/><Relationship Id="rId25" Type="http://schemas.openxmlformats.org/officeDocument/2006/relationships/oleObject" Target="embeddings/oleObject4.bin"/><Relationship Id="rId2" Type="http://schemas.openxmlformats.org/officeDocument/2006/relationships/customXml" Target="../customXml/item2.xml"/><Relationship Id="rId16" Type="http://schemas.openxmlformats.org/officeDocument/2006/relationships/image" Target="media/image40.jpeg"/><Relationship Id="rId20" Type="http://schemas.openxmlformats.org/officeDocument/2006/relationships/oleObject" Target="embeddings/oleObject1.bin"/><Relationship Id="rId29" Type="http://schemas.openxmlformats.org/officeDocument/2006/relationships/image" Target="media/image80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2.png"/><Relationship Id="rId24" Type="http://schemas.openxmlformats.org/officeDocument/2006/relationships/oleObject" Target="embeddings/oleObject3.bin"/><Relationship Id="rId5" Type="http://schemas.openxmlformats.org/officeDocument/2006/relationships/numbering" Target="numbering.xml"/><Relationship Id="rId15" Type="http://schemas.openxmlformats.org/officeDocument/2006/relationships/image" Target="media/image4.jpeg"/><Relationship Id="rId23" Type="http://schemas.openxmlformats.org/officeDocument/2006/relationships/oleObject" Target="embeddings/oleObject2.bin"/><Relationship Id="rId28" Type="http://schemas.openxmlformats.org/officeDocument/2006/relationships/image" Target="media/image10.png"/><Relationship Id="rId10" Type="http://schemas.openxmlformats.org/officeDocument/2006/relationships/image" Target="media/image11.png"/><Relationship Id="rId19" Type="http://schemas.openxmlformats.org/officeDocument/2006/relationships/image" Target="media/image6.png"/><Relationship Id="rId31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image" Target="media/image1.png"/><Relationship Id="rId14" Type="http://schemas.openxmlformats.org/officeDocument/2006/relationships/image" Target="media/image30.jpeg"/><Relationship Id="rId22" Type="http://schemas.openxmlformats.org/officeDocument/2006/relationships/image" Target="media/image8.png"/><Relationship Id="rId27" Type="http://schemas.openxmlformats.org/officeDocument/2006/relationships/image" Target="media/image7.jpeg"/><Relationship Id="rId30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sp.local\dfs\Users\Admin\BPatrice\Desktop\new%20layout%20for%20class%20newsletters.dotx" TargetMode="External"/></Relationships>
</file>

<file path=word/theme/theme1.xml><?xml version="1.0" encoding="utf-8"?>
<a:theme xmlns:a="http://schemas.openxmlformats.org/drawingml/2006/main" name="Office Theme">
  <a:themeElements>
    <a:clrScheme name="Red Violet">
      <a:dk1>
        <a:sysClr val="windowText" lastClr="000000"/>
      </a:dk1>
      <a:lt1>
        <a:sysClr val="window" lastClr="FFFFFF"/>
      </a:lt1>
      <a:dk2>
        <a:srgbClr val="454551"/>
      </a:dk2>
      <a:lt2>
        <a:srgbClr val="D8D9DC"/>
      </a:lt2>
      <a:accent1>
        <a:srgbClr val="E32D91"/>
      </a:accent1>
      <a:accent2>
        <a:srgbClr val="C830CC"/>
      </a:accent2>
      <a:accent3>
        <a:srgbClr val="4EA6DC"/>
      </a:accent3>
      <a:accent4>
        <a:srgbClr val="4775E7"/>
      </a:accent4>
      <a:accent5>
        <a:srgbClr val="8971E1"/>
      </a:accent5>
      <a:accent6>
        <a:srgbClr val="D54773"/>
      </a:accent6>
      <a:hlink>
        <a:srgbClr val="6B9F25"/>
      </a:hlink>
      <a:folHlink>
        <a:srgbClr val="8C8C8C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035F94981C4244683299FB4B027D99D" ma:contentTypeVersion="13" ma:contentTypeDescription="Create a new document." ma:contentTypeScope="" ma:versionID="0af75f383378cc80e3068deaaa15a739">
  <xsd:schema xmlns:xsd="http://www.w3.org/2001/XMLSchema" xmlns:xs="http://www.w3.org/2001/XMLSchema" xmlns:p="http://schemas.microsoft.com/office/2006/metadata/properties" xmlns:ns2="07b2b519-09a1-42eb-be7c-3d3ac1de037a" xmlns:ns3="93f43da5-d611-4c1c-bfea-b34e509d9cfb" targetNamespace="http://schemas.microsoft.com/office/2006/metadata/properties" ma:root="true" ma:fieldsID="5466342933ddca53064d938017d10f66" ns2:_="" ns3:_="">
    <xsd:import namespace="07b2b519-09a1-42eb-be7c-3d3ac1de037a"/>
    <xsd:import namespace="93f43da5-d611-4c1c-bfea-b34e509d9cf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DateTaken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b2b519-09a1-42eb-be7c-3d3ac1de037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c5834d27-6295-4514-9237-18bbeb93fa9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f43da5-d611-4c1c-bfea-b34e509d9cfb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518e8e80-a2ab-40b5-b5c7-ff8d3d3a6a8f}" ma:internalName="TaxCatchAll" ma:showField="CatchAllData" ma:web="93f43da5-d611-4c1c-bfea-b34e509d9cf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f43da5-d611-4c1c-bfea-b34e509d9cfb" xsi:nil="true"/>
    <lcf76f155ced4ddcb4097134ff3c332f xmlns="07b2b519-09a1-42eb-be7c-3d3ac1de037a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40593E-7190-4AC7-A2EB-4C6F4782585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7b2b519-09a1-42eb-be7c-3d3ac1de037a"/>
    <ds:schemaRef ds:uri="93f43da5-d611-4c1c-bfea-b34e509d9c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A89D466-67CB-4CB4-8EAF-B5AE1E3F094B}">
  <ds:schemaRefs>
    <ds:schemaRef ds:uri="http://schemas.microsoft.com/office/2006/documentManagement/types"/>
    <ds:schemaRef ds:uri="http://schemas.microsoft.com/office/infopath/2007/PartnerControls"/>
    <ds:schemaRef ds:uri="http://purl.org/dc/dcmitype/"/>
    <ds:schemaRef ds:uri="http://schemas.openxmlformats.org/package/2006/metadata/core-properties"/>
    <ds:schemaRef ds:uri="http://purl.org/dc/terms/"/>
    <ds:schemaRef ds:uri="http://purl.org/dc/elements/1.1/"/>
    <ds:schemaRef ds:uri="http://www.w3.org/XML/1998/namespace"/>
    <ds:schemaRef ds:uri="93f43da5-d611-4c1c-bfea-b34e509d9cfb"/>
    <ds:schemaRef ds:uri="07b2b519-09a1-42eb-be7c-3d3ac1de037a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B30653A9-3916-41EE-AAE2-1AF0EC0E313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4BB6B78-3734-4008-969F-984978D732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new layout for class newsletters</Template>
  <TotalTime>1</TotalTime>
  <Pages>1</Pages>
  <Words>18</Words>
  <Characters>103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Savile Park Primary School</Company>
  <LinksUpToDate>false</LinksUpToDate>
  <CharactersWithSpaces>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Bev Patrice</dc:creator>
  <cp:keywords/>
  <dc:description/>
  <cp:lastModifiedBy>Bev Patrice</cp:lastModifiedBy>
  <cp:revision>3</cp:revision>
  <cp:lastPrinted>2026-07-16T11:12:00Z</cp:lastPrinted>
  <dcterms:created xsi:type="dcterms:W3CDTF">2026-06-22T11:24:00Z</dcterms:created>
  <dcterms:modified xsi:type="dcterms:W3CDTF">2026-07-16T11:12:00Z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0x0101001035F94981C4244683299FB4B027D99D</vt:lpwstr>
  </property>
  <property fmtid="{D5CDD505-2E9C-101B-9397-08002B2CF9AE}" pid="3" name="Order">
    <vt:r8>181600</vt:r8>
  </property>
  <property fmtid="{D5CDD505-2E9C-101B-9397-08002B2CF9AE}" pid="4" name="MediaServiceImageTags">
    <vt:lpwstr/>
  </property>
</Properties>
</file>