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7DCB5AD2" w14:textId="77777777" w:rsidR="000C137F" w:rsidRDefault="006D21D0" w:rsidP="00AA5F9A">
      <w:pPr>
        <w:ind w:left="4678" w:firstLine="142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B16A3DB" wp14:editId="2E99028B">
                <wp:simplePos x="0" y="0"/>
                <wp:positionH relativeFrom="column">
                  <wp:posOffset>2691765</wp:posOffset>
                </wp:positionH>
                <wp:positionV relativeFrom="paragraph">
                  <wp:posOffset>-108585</wp:posOffset>
                </wp:positionV>
                <wp:extent cx="571500" cy="5715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8838B0" w14:textId="77777777" w:rsidR="006D21D0" w:rsidRDefault="006D21D0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81CF121" wp14:editId="595B463E">
                                  <wp:extent cx="382270" cy="372526"/>
                                  <wp:effectExtent l="0" t="0" r="0" b="8890"/>
                                  <wp:docPr id="4" name="Picture 4" descr="C:\Users\BPatrice\AppData\Local\Microsoft\Windows\INetCache\Content.Word\SAVILE PARK PRIMARY [Master Logo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BPatrice\AppData\Local\Microsoft\Windows\INetCache\Content.Word\SAVILE PARK PRIMARY [Master Logo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2270" cy="3725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D26D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1.95pt;margin-top:-8.55pt;width:45pt;height:4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" fillcolor="white [3201]" stroked="f" strokeweight=".5pt">
                <v:textbox>
                  <w:txbxContent>
                    <w:p w:rsidR="006D21D0" w:rsidRDefault="006D21D0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2089911" wp14:editId="2EE4F4B9">
                            <wp:extent cx="382270" cy="372526"/>
                            <wp:effectExtent l="0" t="0" r="0" b="8890"/>
                            <wp:docPr id="4" name="Picture 4" descr="C:\Users\BPatrice\AppData\Local\Microsoft\Windows\INetCache\Content.Word\SAVILE PARK PRIMARY [Master Logo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BPatrice\AppData\Local\Microsoft\Windows\INetCache\Content.Word\SAVILE PARK PRIMARY [Master Logo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2270" cy="3725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F035D3F" wp14:editId="7F1D100D">
                <wp:simplePos x="0" y="0"/>
                <wp:positionH relativeFrom="column">
                  <wp:posOffset>5425440</wp:posOffset>
                </wp:positionH>
                <wp:positionV relativeFrom="paragraph">
                  <wp:posOffset>-99060</wp:posOffset>
                </wp:positionV>
                <wp:extent cx="571500" cy="5715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A8DBF6" w14:textId="77777777" w:rsidR="006D21D0" w:rsidRDefault="006D21D0" w:rsidP="006D21D0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DA2AEC3" wp14:editId="05173A72">
                                  <wp:extent cx="382270" cy="372526"/>
                                  <wp:effectExtent l="0" t="0" r="0" b="8890"/>
                                  <wp:docPr id="7" name="Picture 7" descr="C:\Users\BPatrice\AppData\Local\Microsoft\Windows\INetCache\Content.Word\SAVILE PARK PRIMARY [Master Logo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BPatrice\AppData\Local\Microsoft\Windows\INetCache\Content.Word\SAVILE PARK PRIMARY [Master Logo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2270" cy="3725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38603" id="Text Box 3" o:spid="_x0000_s1027" type="#_x0000_t202" style="position:absolute;left:0;text-align:left;margin-left:427.2pt;margin-top:-7.8pt;width:45pt;height:4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" fillcolor="white [3201]" stroked="f" strokeweight=".5pt">
                <v:textbox>
                  <w:txbxContent>
                    <w:p w:rsidR="006D21D0" w:rsidRDefault="006D21D0" w:rsidP="006D21D0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08D24FE" wp14:editId="61D0D832">
                            <wp:extent cx="382270" cy="372526"/>
                            <wp:effectExtent l="0" t="0" r="0" b="8890"/>
                            <wp:docPr id="7" name="Picture 7" descr="C:\Users\BPatrice\AppData\Local\Microsoft\Windows\INetCache\Content.Word\SAVILE PARK PRIMARY [Master Logo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BPatrice\AppData\Local\Microsoft\Windows\INetCache\Content.Word\SAVILE PARK PRIMARY [Master Logo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2270" cy="3725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80E9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FDBE95" wp14:editId="59851758">
                <wp:simplePos x="0" y="0"/>
                <wp:positionH relativeFrom="column">
                  <wp:posOffset>-984885</wp:posOffset>
                </wp:positionH>
                <wp:positionV relativeFrom="paragraph">
                  <wp:posOffset>-184785</wp:posOffset>
                </wp:positionV>
                <wp:extent cx="3547745" cy="2438400"/>
                <wp:effectExtent l="0" t="0" r="1460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7745" cy="2438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254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9757747" w14:textId="77777777" w:rsidR="0055558F" w:rsidRPr="004E249A" w:rsidRDefault="0055558F" w:rsidP="0055558F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>In Literacy we will be:</w:t>
                            </w:r>
                          </w:p>
                          <w:p w14:paraId="2A6DC8F8" w14:textId="77777777" w:rsidR="0055558F" w:rsidRPr="004E249A" w:rsidRDefault="0055558F" w:rsidP="0055558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>learning the Phase 2 phonics sounds</w:t>
                            </w:r>
                            <w:r w:rsidR="00F04EB3">
                              <w:rPr>
                                <w:rFonts w:ascii="Comic Sans MS" w:hAnsi="Comic Sans MS" w:cs="Arial"/>
                              </w:rPr>
                              <w:t xml:space="preserve"> using Little </w:t>
                            </w:r>
                            <w:proofErr w:type="spellStart"/>
                            <w:r w:rsidR="00F04EB3">
                              <w:rPr>
                                <w:rFonts w:ascii="Comic Sans MS" w:hAnsi="Comic Sans MS" w:cs="Arial"/>
                              </w:rPr>
                              <w:t>Wandle</w:t>
                            </w:r>
                            <w:proofErr w:type="spellEnd"/>
                          </w:p>
                          <w:p w14:paraId="50C39468" w14:textId="77777777" w:rsidR="0055558F" w:rsidRPr="004E249A" w:rsidRDefault="0055558F" w:rsidP="0055558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>playing listening games</w:t>
                            </w:r>
                          </w:p>
                          <w:p w14:paraId="7A212A1A" w14:textId="77777777" w:rsidR="0055558F" w:rsidRPr="004E249A" w:rsidRDefault="0055558F" w:rsidP="0055558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>practising writing our names</w:t>
                            </w:r>
                          </w:p>
                          <w:p w14:paraId="65591CDB" w14:textId="77777777" w:rsidR="0055558F" w:rsidRPr="004E249A" w:rsidRDefault="0055558F" w:rsidP="0055558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>beginning to read and write simple words using the sounds we have learned</w:t>
                            </w:r>
                          </w:p>
                          <w:p w14:paraId="26B4EFAD" w14:textId="77777777" w:rsidR="0055558F" w:rsidRPr="004E249A" w:rsidRDefault="0055558F" w:rsidP="0055558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>verbally forming sentences and counti</w:t>
                            </w:r>
                            <w:r w:rsidR="00F04EB3">
                              <w:rPr>
                                <w:rFonts w:ascii="Comic Sans MS" w:hAnsi="Comic Sans MS" w:cs="Arial"/>
                              </w:rPr>
                              <w:t>ng the number of words we need</w:t>
                            </w:r>
                          </w:p>
                          <w:p w14:paraId="065B8BD4" w14:textId="77777777" w:rsidR="0055558F" w:rsidRPr="004E249A" w:rsidRDefault="0055558F" w:rsidP="0055558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 xml:space="preserve">retelling stories and answering questions </w:t>
                            </w:r>
                            <w:r w:rsidR="00F04EB3">
                              <w:rPr>
                                <w:rFonts w:ascii="Comic Sans MS" w:hAnsi="Comic Sans MS" w:cs="Arial"/>
                              </w:rPr>
                              <w:t>about what we have heard</w:t>
                            </w:r>
                          </w:p>
                          <w:p w14:paraId="010FFE8A" w14:textId="77777777" w:rsidR="005E2DA1" w:rsidRDefault="005E2DA1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8C74B" id="Text Box 1" o:spid="_x0000_s1028" type="#_x0000_t202" style="position:absolute;left:0;text-align:left;margin-left:-77.55pt;margin-top:-14.55pt;width:279.35pt;height:19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" fillcolor="#e9abeb [1301]" strokecolor="#952498 [2405]" strokeweight="2pt">
                <v:textbox>
                  <w:txbxContent>
                    <w:p w:rsidR="0055558F" w:rsidRPr="004E249A" w:rsidRDefault="0055558F" w:rsidP="0055558F">
                      <w:pPr>
                        <w:spacing w:after="0"/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4E249A"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u w:val="single"/>
                        </w:rPr>
                        <w:t>In Literacy we will be:</w:t>
                      </w:r>
                    </w:p>
                    <w:p w:rsidR="0055558F" w:rsidRPr="004E249A" w:rsidRDefault="0055558F" w:rsidP="0055558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>learning the Phase 2 phonics sounds</w:t>
                      </w:r>
                      <w:r w:rsidR="00F04EB3">
                        <w:rPr>
                          <w:rFonts w:ascii="Comic Sans MS" w:hAnsi="Comic Sans MS" w:cs="Arial"/>
                        </w:rPr>
                        <w:t xml:space="preserve"> using Little </w:t>
                      </w:r>
                      <w:proofErr w:type="spellStart"/>
                      <w:r w:rsidR="00F04EB3">
                        <w:rPr>
                          <w:rFonts w:ascii="Comic Sans MS" w:hAnsi="Comic Sans MS" w:cs="Arial"/>
                        </w:rPr>
                        <w:t>Wandle</w:t>
                      </w:r>
                      <w:proofErr w:type="spellEnd"/>
                    </w:p>
                    <w:p w:rsidR="0055558F" w:rsidRPr="004E249A" w:rsidRDefault="0055558F" w:rsidP="0055558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>playing listening games</w:t>
                      </w:r>
                    </w:p>
                    <w:p w:rsidR="0055558F" w:rsidRPr="004E249A" w:rsidRDefault="0055558F" w:rsidP="0055558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>practising writing our names</w:t>
                      </w:r>
                    </w:p>
                    <w:p w:rsidR="0055558F" w:rsidRPr="004E249A" w:rsidRDefault="0055558F" w:rsidP="0055558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>beginning to read and write simple words using the sounds we have learned</w:t>
                      </w:r>
                    </w:p>
                    <w:p w:rsidR="0055558F" w:rsidRPr="004E249A" w:rsidRDefault="0055558F" w:rsidP="0055558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>verbally forming sentences and counti</w:t>
                      </w:r>
                      <w:r w:rsidR="00F04EB3">
                        <w:rPr>
                          <w:rFonts w:ascii="Comic Sans MS" w:hAnsi="Comic Sans MS" w:cs="Arial"/>
                        </w:rPr>
                        <w:t>ng the number of words we need</w:t>
                      </w:r>
                    </w:p>
                    <w:p w:rsidR="0055558F" w:rsidRPr="004E249A" w:rsidRDefault="0055558F" w:rsidP="0055558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 xml:space="preserve">retelling stories and answering questions </w:t>
                      </w:r>
                      <w:r w:rsidR="00F04EB3">
                        <w:rPr>
                          <w:rFonts w:ascii="Comic Sans MS" w:hAnsi="Comic Sans MS" w:cs="Arial"/>
                        </w:rPr>
                        <w:t>about what we have heard</w:t>
                      </w:r>
                    </w:p>
                    <w:p w:rsidR="005E2DA1" w:rsidRDefault="005E2DA1" w:rsidP="005E2DA1">
                      <w:pPr>
                        <w:ind w:left="-567"/>
                      </w:pPr>
                    </w:p>
                  </w:txbxContent>
                </v:textbox>
              </v:shape>
            </w:pict>
          </mc:Fallback>
        </mc:AlternateContent>
      </w:r>
      <w:r w:rsidR="00280E9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DD742B" wp14:editId="07BE705D">
                <wp:simplePos x="0" y="0"/>
                <wp:positionH relativeFrom="margin">
                  <wp:posOffset>2625090</wp:posOffset>
                </wp:positionH>
                <wp:positionV relativeFrom="paragraph">
                  <wp:posOffset>-165734</wp:posOffset>
                </wp:positionV>
                <wp:extent cx="3438525" cy="2400300"/>
                <wp:effectExtent l="19050" t="1905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525" cy="2400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0FF2C688" w14:textId="77777777" w:rsidR="00BA09B3" w:rsidRDefault="0055558F" w:rsidP="00BA09B3">
                            <w:pPr>
                              <w:spacing w:after="0"/>
                              <w:jc w:val="center"/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  <w:t>Autumn</w:t>
                            </w:r>
                            <w:r w:rsidR="00BA09B3" w:rsidRPr="00EA2241"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  <w:t xml:space="preserve"> 1 </w:t>
                            </w:r>
                          </w:p>
                          <w:p w14:paraId="6FB6FF95" w14:textId="77777777" w:rsidR="0055558F" w:rsidRPr="00EA2241" w:rsidRDefault="0055558F" w:rsidP="00BA09B3">
                            <w:pPr>
                              <w:spacing w:after="0"/>
                              <w:jc w:val="center"/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5A77EF76" w14:textId="77777777" w:rsidR="0055558F" w:rsidRDefault="0055558F" w:rsidP="0055558F">
                            <w:pPr>
                              <w:jc w:val="center"/>
                              <w:rPr>
                                <w:rFonts w:ascii="Twinkl" w:hAnsi="Twinkl"/>
                                <w:b/>
                                <w:sz w:val="40"/>
                                <w:szCs w:val="56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  <w:t>Learning in Reception</w:t>
                            </w:r>
                            <w:r w:rsidR="00BA09B3" w:rsidRPr="00EA2241">
                              <w:rPr>
                                <w:rFonts w:ascii="Comic Sans MS" w:hAnsi="Comic Sans MS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br/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729E574" wp14:editId="4D547C44">
                                  <wp:extent cx="2400300" cy="908685"/>
                                  <wp:effectExtent l="0" t="0" r="0" b="5715"/>
                                  <wp:docPr id="12" name="Picture 12" descr="http://www.clipartbest.com/cliparts/9c4/bra/9c4brayKi.jpe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 descr="http://www.clipartbest.com/cliparts/9c4/bra/9c4brayKi.jpe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00300" cy="9086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E249A">
                              <w:rPr>
                                <w:rFonts w:ascii="Comic Sans MS" w:hAnsi="Comic Sans MS"/>
                                <w:b/>
                                <w:sz w:val="40"/>
                                <w:szCs w:val="56"/>
                                <w:u w:val="single"/>
                              </w:rPr>
                              <w:t>Marvellous Me!</w:t>
                            </w:r>
                          </w:p>
                          <w:p w14:paraId="462A7748" w14:textId="77777777" w:rsidR="0055558F" w:rsidRPr="008557A6" w:rsidRDefault="0055558F" w:rsidP="0055558F">
                            <w:pPr>
                              <w:jc w:val="center"/>
                              <w:rPr>
                                <w:rFonts w:ascii="Twinkl" w:hAnsi="Twinkl"/>
                                <w:b/>
                                <w:sz w:val="40"/>
                                <w:szCs w:val="56"/>
                                <w:u w:val="single"/>
                              </w:rPr>
                            </w:pPr>
                          </w:p>
                          <w:p w14:paraId="662ED0D5" w14:textId="77777777" w:rsidR="00BA09B3" w:rsidRPr="00EA2241" w:rsidRDefault="00BA09B3" w:rsidP="00BA09B3">
                            <w:pPr>
                              <w:spacing w:after="0"/>
                              <w:jc w:val="center"/>
                              <w:rPr>
                                <w:rFonts w:ascii="Comic Sans MS" w:hAnsi="Comic Sans MS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2D0E66C1" w14:textId="77777777" w:rsidR="005E2DA1" w:rsidRDefault="005E2DA1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B98A1" id="Text Box 5" o:spid="_x0000_s1029" type="#_x0000_t202" style="position:absolute;left:0;text-align:left;margin-left:206.7pt;margin-top:-13.05pt;width:270.75pt;height:18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" fillcolor="white [3201]" strokecolor="#731a35 [1609]" strokeweight="2.5pt">
                <v:textbox>
                  <w:txbxContent>
                    <w:p w:rsidR="00BA09B3" w:rsidRDefault="0055558F" w:rsidP="00BA09B3">
                      <w:pPr>
                        <w:spacing w:after="0"/>
                        <w:jc w:val="center"/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  <w:t>Autumn</w:t>
                      </w:r>
                      <w:r w:rsidR="00BA09B3" w:rsidRPr="00EA2241"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  <w:t xml:space="preserve"> 1 </w:t>
                      </w:r>
                    </w:p>
                    <w:p w:rsidR="0055558F" w:rsidRPr="00EA2241" w:rsidRDefault="0055558F" w:rsidP="00BA09B3">
                      <w:pPr>
                        <w:spacing w:after="0"/>
                        <w:jc w:val="center"/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</w:pPr>
                    </w:p>
                    <w:p w:rsidR="0055558F" w:rsidRDefault="0055558F" w:rsidP="0055558F">
                      <w:pPr>
                        <w:jc w:val="center"/>
                        <w:rPr>
                          <w:rFonts w:ascii="Twinkl" w:hAnsi="Twinkl"/>
                          <w:b/>
                          <w:sz w:val="40"/>
                          <w:szCs w:val="56"/>
                          <w:u w:val="single"/>
                        </w:rPr>
                      </w:pPr>
                      <w:r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  <w:t>Learning in Reception</w:t>
                      </w:r>
                      <w:r w:rsidR="00BA09B3" w:rsidRPr="00EA2241">
                        <w:rPr>
                          <w:rFonts w:ascii="Comic Sans MS" w:hAnsi="Comic Sans MS" w:cstheme="minorHAnsi"/>
                          <w:b/>
                          <w:sz w:val="24"/>
                          <w:szCs w:val="24"/>
                          <w:u w:val="single"/>
                        </w:rPr>
                        <w:br/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402F1A6" wp14:editId="1FFD2DF8">
                            <wp:extent cx="2400300" cy="908685"/>
                            <wp:effectExtent l="0" t="0" r="0" b="5715"/>
                            <wp:docPr id="12" name="Picture 12" descr="http://www.clipartbest.com/cliparts/9c4/bra/9c4brayKi.jpe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 descr="http://www.clipartbest.com/cliparts/9c4/bra/9c4brayKi.jpe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00300" cy="9086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4E249A">
                        <w:rPr>
                          <w:rFonts w:ascii="Comic Sans MS" w:hAnsi="Comic Sans MS"/>
                          <w:b/>
                          <w:sz w:val="40"/>
                          <w:szCs w:val="56"/>
                          <w:u w:val="single"/>
                        </w:rPr>
                        <w:t>Marvellous Me!</w:t>
                      </w:r>
                    </w:p>
                    <w:p w:rsidR="0055558F" w:rsidRPr="008557A6" w:rsidRDefault="0055558F" w:rsidP="0055558F">
                      <w:pPr>
                        <w:jc w:val="center"/>
                        <w:rPr>
                          <w:rFonts w:ascii="Twinkl" w:hAnsi="Twinkl"/>
                          <w:b/>
                          <w:sz w:val="40"/>
                          <w:szCs w:val="56"/>
                          <w:u w:val="single"/>
                        </w:rPr>
                      </w:pPr>
                    </w:p>
                    <w:p w:rsidR="00BA09B3" w:rsidRPr="00EA2241" w:rsidRDefault="00BA09B3" w:rsidP="00BA09B3">
                      <w:pPr>
                        <w:spacing w:after="0"/>
                        <w:jc w:val="center"/>
                        <w:rPr>
                          <w:rFonts w:ascii="Comic Sans MS" w:hAnsi="Comic Sans MS" w:cstheme="minorHAnsi"/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  <w:p w:rsidR="005E2DA1" w:rsidRDefault="005E2DA1" w:rsidP="005E2DA1">
                      <w:pPr>
                        <w:ind w:left="-567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80E9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E951FD" wp14:editId="24FB2536">
                <wp:simplePos x="0" y="0"/>
                <wp:positionH relativeFrom="margin">
                  <wp:posOffset>6139815</wp:posOffset>
                </wp:positionH>
                <wp:positionV relativeFrom="paragraph">
                  <wp:posOffset>-184785</wp:posOffset>
                </wp:positionV>
                <wp:extent cx="3295650" cy="240030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2400300"/>
                        </a:xfrm>
                        <a:prstGeom prst="rect">
                          <a:avLst/>
                        </a:prstGeom>
                        <a:solidFill>
                          <a:srgbClr val="66FFFF"/>
                        </a:solidFill>
                        <a:ln w="254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4249842" w14:textId="77777777" w:rsidR="004E249A" w:rsidRDefault="004E249A" w:rsidP="004E249A">
                            <w:pPr>
                              <w:spacing w:after="0" w:line="240" w:lineRule="auto"/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>In Physical Development we will be:</w:t>
                            </w:r>
                          </w:p>
                          <w:p w14:paraId="4AF1F524" w14:textId="77777777" w:rsidR="005F0C92" w:rsidRPr="004E249A" w:rsidRDefault="005F0C92" w:rsidP="004E249A">
                            <w:pPr>
                              <w:spacing w:after="0" w:line="240" w:lineRule="auto"/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3F5645C3" w14:textId="77777777" w:rsidR="004E249A" w:rsidRPr="004E249A" w:rsidRDefault="004E249A" w:rsidP="004E249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>learning how to hol</w:t>
                            </w:r>
                            <w:r w:rsidR="00F04EB3">
                              <w:rPr>
                                <w:rFonts w:ascii="Comic Sans MS" w:hAnsi="Comic Sans MS" w:cs="Arial"/>
                              </w:rPr>
                              <w:t>d a pencil using a tripod grip</w:t>
                            </w:r>
                          </w:p>
                          <w:p w14:paraId="6BBF21F4" w14:textId="77777777" w:rsidR="004E249A" w:rsidRPr="004E249A" w:rsidRDefault="004E249A" w:rsidP="004E249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>practising dressing and undressing</w:t>
                            </w:r>
                          </w:p>
                          <w:p w14:paraId="1E867EDC" w14:textId="77777777" w:rsidR="004E249A" w:rsidRPr="004E249A" w:rsidRDefault="004E249A" w:rsidP="004E249A">
                            <w:pPr>
                              <w:spacing w:after="0" w:line="240" w:lineRule="auto"/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 xml:space="preserve">      by ourselves</w:t>
                            </w:r>
                          </w:p>
                          <w:p w14:paraId="28BD8315" w14:textId="77777777" w:rsidR="004E249A" w:rsidRPr="004E249A" w:rsidRDefault="004E249A" w:rsidP="004E249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 xml:space="preserve">learning how to move safely and </w:t>
                            </w:r>
                          </w:p>
                          <w:p w14:paraId="095A8936" w14:textId="77777777" w:rsidR="004E249A" w:rsidRPr="004E249A" w:rsidRDefault="004E249A" w:rsidP="004E249A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>show awareness of space and of others.</w:t>
                            </w:r>
                          </w:p>
                          <w:p w14:paraId="714E8227" w14:textId="77777777" w:rsidR="004E249A" w:rsidRDefault="004E249A" w:rsidP="004E249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 xml:space="preserve">learning how to safely use scissors. </w:t>
                            </w:r>
                          </w:p>
                          <w:p w14:paraId="6BE41271" w14:textId="77777777" w:rsidR="00306451" w:rsidRPr="00F04EB3" w:rsidRDefault="00F04EB3" w:rsidP="00F04EB3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Comic Sans MS" w:hAnsi="Comic Sans MS" w:cs="Arial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Cs w:val="28"/>
                              </w:rPr>
                              <w:t>to our friends</w:t>
                            </w:r>
                          </w:p>
                          <w:p w14:paraId="27A4780E" w14:textId="77777777" w:rsidR="00BA09B3" w:rsidRPr="006D21D0" w:rsidRDefault="00BA09B3" w:rsidP="006D21D0">
                            <w:pPr>
                              <w:widowControl w:val="0"/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</w:p>
                          <w:p w14:paraId="6B9E866D" w14:textId="77777777" w:rsidR="005E2DA1" w:rsidRDefault="005E2DA1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D4670" id="Text Box 6" o:spid="_x0000_s1030" type="#_x0000_t202" style="position:absolute;left:0;text-align:left;margin-left:483.45pt;margin-top:-14.55pt;width:259.5pt;height:18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" fillcolor="#6ff" strokecolor="#2581ba [2406]" strokeweight="2pt">
                <v:textbox>
                  <w:txbxContent>
                    <w:p w:rsidR="004E249A" w:rsidRDefault="004E249A" w:rsidP="004E249A">
                      <w:pPr>
                        <w:spacing w:after="0" w:line="240" w:lineRule="auto"/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4E249A"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u w:val="single"/>
                        </w:rPr>
                        <w:t>In Physical Development we will be:</w:t>
                      </w:r>
                    </w:p>
                    <w:p w:rsidR="005F0C92" w:rsidRPr="004E249A" w:rsidRDefault="005F0C92" w:rsidP="004E249A">
                      <w:pPr>
                        <w:spacing w:after="0" w:line="240" w:lineRule="auto"/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:rsidR="004E249A" w:rsidRPr="004E249A" w:rsidRDefault="004E249A" w:rsidP="004E249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>learning how to hol</w:t>
                      </w:r>
                      <w:r w:rsidR="00F04EB3">
                        <w:rPr>
                          <w:rFonts w:ascii="Comic Sans MS" w:hAnsi="Comic Sans MS" w:cs="Arial"/>
                        </w:rPr>
                        <w:t>d a pencil using a tripod grip</w:t>
                      </w:r>
                    </w:p>
                    <w:p w:rsidR="004E249A" w:rsidRPr="004E249A" w:rsidRDefault="004E249A" w:rsidP="004E249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>practising dressing and undressing</w:t>
                      </w:r>
                    </w:p>
                    <w:p w:rsidR="004E249A" w:rsidRPr="004E249A" w:rsidRDefault="004E249A" w:rsidP="004E249A">
                      <w:pPr>
                        <w:spacing w:after="0" w:line="240" w:lineRule="auto"/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 xml:space="preserve">      by ourselves</w:t>
                      </w:r>
                    </w:p>
                    <w:p w:rsidR="004E249A" w:rsidRPr="004E249A" w:rsidRDefault="004E249A" w:rsidP="004E249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 xml:space="preserve">learning how to move safely and </w:t>
                      </w:r>
                    </w:p>
                    <w:p w:rsidR="004E249A" w:rsidRPr="004E249A" w:rsidRDefault="004E249A" w:rsidP="004E249A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>show awareness of space and of others.</w:t>
                      </w:r>
                    </w:p>
                    <w:p w:rsidR="004E249A" w:rsidRDefault="004E249A" w:rsidP="004E249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 xml:space="preserve">learning how to safely use scissors. </w:t>
                      </w:r>
                    </w:p>
                    <w:p w:rsidR="00306451" w:rsidRPr="00F04EB3" w:rsidRDefault="00F04EB3" w:rsidP="00F04EB3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Comic Sans MS" w:hAnsi="Comic Sans MS" w:cs="Arial"/>
                          <w:szCs w:val="28"/>
                        </w:rPr>
                      </w:pPr>
                      <w:r>
                        <w:rPr>
                          <w:rFonts w:ascii="Comic Sans MS" w:hAnsi="Comic Sans MS" w:cs="Arial"/>
                          <w:szCs w:val="28"/>
                        </w:rPr>
                        <w:t>to our friends</w:t>
                      </w:r>
                    </w:p>
                    <w:p w:rsidR="00BA09B3" w:rsidRPr="006D21D0" w:rsidRDefault="00BA09B3" w:rsidP="006D21D0">
                      <w:pPr>
                        <w:widowControl w:val="0"/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</w:p>
                    <w:p w:rsidR="005E2DA1" w:rsidRDefault="005E2DA1" w:rsidP="005E2DA1">
                      <w:pPr>
                        <w:ind w:left="-567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681DAD" w14:textId="77777777" w:rsidR="005E2DA1" w:rsidRPr="00DE023B" w:rsidRDefault="005E2DA1">
      <w:pPr>
        <w:rPr>
          <w:sz w:val="18"/>
          <w:szCs w:val="18"/>
        </w:rPr>
      </w:pPr>
    </w:p>
    <w:p w14:paraId="1E4782A4" w14:textId="77777777" w:rsidR="005E2DA1" w:rsidRDefault="005E2DA1"/>
    <w:p w14:paraId="386B8CBE" w14:textId="77777777" w:rsidR="005E2DA1" w:rsidRDefault="005E2DA1"/>
    <w:p w14:paraId="11033396" w14:textId="77777777" w:rsidR="005E2DA1" w:rsidRDefault="005E2DA1"/>
    <w:p w14:paraId="42DEBDCF" w14:textId="77777777" w:rsidR="005E2DA1" w:rsidRDefault="005E2DA1"/>
    <w:p w14:paraId="76249081" w14:textId="77777777" w:rsidR="005E2DA1" w:rsidRDefault="005E2DA1"/>
    <w:p w14:paraId="73C88AB0" w14:textId="77777777" w:rsidR="005E2DA1" w:rsidRDefault="0057347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CF5B56" wp14:editId="1AEFE077">
                <wp:simplePos x="0" y="0"/>
                <wp:positionH relativeFrom="margin">
                  <wp:posOffset>-984885</wp:posOffset>
                </wp:positionH>
                <wp:positionV relativeFrom="paragraph">
                  <wp:posOffset>339725</wp:posOffset>
                </wp:positionV>
                <wp:extent cx="3505200" cy="2352675"/>
                <wp:effectExtent l="19050" t="19050" r="19050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235267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6000"/>
                          </a:srgbClr>
                        </a:solidFill>
                        <a:ln w="44450" cap="rnd" cmpd="sng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5132C8AA" w14:textId="77777777" w:rsidR="0055558F" w:rsidRDefault="0055558F" w:rsidP="0055558F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>In Maths we will be:</w:t>
                            </w:r>
                          </w:p>
                          <w:p w14:paraId="24490DCE" w14:textId="77777777" w:rsidR="005F0C92" w:rsidRPr="004E249A" w:rsidRDefault="005F0C92" w:rsidP="0055558F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21A36ED4" w14:textId="77777777" w:rsidR="0055558F" w:rsidRPr="004E249A" w:rsidRDefault="0055558F" w:rsidP="0055558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>learning about numbers and how to recogni</w:t>
                            </w:r>
                            <w:r w:rsidR="00F04EB3">
                              <w:rPr>
                                <w:rFonts w:ascii="Comic Sans MS" w:hAnsi="Comic Sans MS" w:cs="Arial"/>
                              </w:rPr>
                              <w:t>se numerals and their propertie</w:t>
                            </w:r>
                            <w:r w:rsidR="00FB1472">
                              <w:rPr>
                                <w:rFonts w:ascii="Comic Sans MS" w:hAnsi="Comic Sans MS" w:cs="Arial"/>
                              </w:rPr>
                              <w:t>s</w:t>
                            </w:r>
                            <w:r w:rsidRPr="004E249A">
                              <w:rPr>
                                <w:rFonts w:ascii="Comic Sans MS" w:hAnsi="Comic Sans MS" w:cs="Arial"/>
                              </w:rPr>
                              <w:t>.</w:t>
                            </w:r>
                          </w:p>
                          <w:p w14:paraId="15DF9070" w14:textId="77777777" w:rsidR="0055558F" w:rsidRPr="004E249A" w:rsidRDefault="0055558F" w:rsidP="0055558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 xml:space="preserve">using number rhymes and songs to learn </w:t>
                            </w:r>
                            <w:r w:rsidR="00F04EB3">
                              <w:rPr>
                                <w:rFonts w:ascii="Comic Sans MS" w:hAnsi="Comic Sans MS" w:cs="Arial"/>
                              </w:rPr>
                              <w:t>the order and value of a number</w:t>
                            </w:r>
                          </w:p>
                          <w:p w14:paraId="3CB4CEDC" w14:textId="77777777" w:rsidR="0055558F" w:rsidRPr="004E249A" w:rsidRDefault="0055558F" w:rsidP="0055558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>begi</w:t>
                            </w:r>
                            <w:r w:rsidR="00F04EB3">
                              <w:rPr>
                                <w:rFonts w:ascii="Comic Sans MS" w:hAnsi="Comic Sans MS" w:cs="Arial"/>
                              </w:rPr>
                              <w:t>nning to subitise numbers to 5</w:t>
                            </w:r>
                          </w:p>
                          <w:p w14:paraId="7F70B445" w14:textId="77777777" w:rsidR="0055558F" w:rsidRPr="004E249A" w:rsidRDefault="0055558F" w:rsidP="0055558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>l</w:t>
                            </w:r>
                            <w:r w:rsidR="00F04EB3">
                              <w:rPr>
                                <w:rFonts w:ascii="Comic Sans MS" w:hAnsi="Comic Sans MS" w:cs="Arial"/>
                              </w:rPr>
                              <w:t>earning how to sequence events</w:t>
                            </w:r>
                          </w:p>
                          <w:p w14:paraId="21C0BFEB" w14:textId="77777777" w:rsidR="0055558F" w:rsidRPr="004E249A" w:rsidRDefault="0055558F" w:rsidP="0055558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>introducing Numicon a</w:t>
                            </w:r>
                            <w:r w:rsidR="00F04EB3">
                              <w:rPr>
                                <w:rFonts w:ascii="Comic Sans MS" w:hAnsi="Comic Sans MS" w:cs="Arial"/>
                              </w:rPr>
                              <w:t>nd building on it over the year</w:t>
                            </w:r>
                          </w:p>
                          <w:p w14:paraId="7A8F4FCB" w14:textId="77777777" w:rsidR="00B534D0" w:rsidRDefault="00B534D0" w:rsidP="00B534D0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44553" id="Text Box 14" o:spid="_x0000_s1031" type="#_x0000_t202" style="position:absolute;margin-left:-77.55pt;margin-top:26.75pt;width:276pt;height:185.2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" fillcolor="yellow" strokecolor="#ffc000" strokeweight="3.5pt">
                <v:fill opacity="30069f"/>
                <v:stroke endcap="round"/>
                <v:textbox>
                  <w:txbxContent>
                    <w:p w:rsidR="0055558F" w:rsidRDefault="0055558F" w:rsidP="0055558F">
                      <w:pPr>
                        <w:spacing w:after="0"/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4E249A"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u w:val="single"/>
                        </w:rPr>
                        <w:t>In Maths we will be:</w:t>
                      </w:r>
                    </w:p>
                    <w:p w:rsidR="005F0C92" w:rsidRPr="004E249A" w:rsidRDefault="005F0C92" w:rsidP="0055558F">
                      <w:pPr>
                        <w:spacing w:after="0"/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:rsidR="0055558F" w:rsidRPr="004E249A" w:rsidRDefault="0055558F" w:rsidP="0055558F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>learning about numbers and how to recogni</w:t>
                      </w:r>
                      <w:r w:rsidR="00F04EB3">
                        <w:rPr>
                          <w:rFonts w:ascii="Comic Sans MS" w:hAnsi="Comic Sans MS" w:cs="Arial"/>
                        </w:rPr>
                        <w:t>se numerals and their propertie</w:t>
                      </w:r>
                      <w:r w:rsidR="00FB1472">
                        <w:rPr>
                          <w:rFonts w:ascii="Comic Sans MS" w:hAnsi="Comic Sans MS" w:cs="Arial"/>
                        </w:rPr>
                        <w:t>s</w:t>
                      </w:r>
                      <w:r w:rsidRPr="004E249A">
                        <w:rPr>
                          <w:rFonts w:ascii="Comic Sans MS" w:hAnsi="Comic Sans MS" w:cs="Arial"/>
                        </w:rPr>
                        <w:t>.</w:t>
                      </w:r>
                    </w:p>
                    <w:p w:rsidR="0055558F" w:rsidRPr="004E249A" w:rsidRDefault="0055558F" w:rsidP="0055558F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 xml:space="preserve">using number rhymes and songs to learn </w:t>
                      </w:r>
                      <w:r w:rsidR="00F04EB3">
                        <w:rPr>
                          <w:rFonts w:ascii="Comic Sans MS" w:hAnsi="Comic Sans MS" w:cs="Arial"/>
                        </w:rPr>
                        <w:t>the order and value of a number</w:t>
                      </w:r>
                    </w:p>
                    <w:p w:rsidR="0055558F" w:rsidRPr="004E249A" w:rsidRDefault="0055558F" w:rsidP="0055558F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>begi</w:t>
                      </w:r>
                      <w:r w:rsidR="00F04EB3">
                        <w:rPr>
                          <w:rFonts w:ascii="Comic Sans MS" w:hAnsi="Comic Sans MS" w:cs="Arial"/>
                        </w:rPr>
                        <w:t>nning to subitise numbers to 5</w:t>
                      </w:r>
                    </w:p>
                    <w:p w:rsidR="0055558F" w:rsidRPr="004E249A" w:rsidRDefault="0055558F" w:rsidP="0055558F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>l</w:t>
                      </w:r>
                      <w:r w:rsidR="00F04EB3">
                        <w:rPr>
                          <w:rFonts w:ascii="Comic Sans MS" w:hAnsi="Comic Sans MS" w:cs="Arial"/>
                        </w:rPr>
                        <w:t>earning how to sequence events</w:t>
                      </w:r>
                    </w:p>
                    <w:p w:rsidR="0055558F" w:rsidRPr="004E249A" w:rsidRDefault="0055558F" w:rsidP="0055558F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>introducing Numicon a</w:t>
                      </w:r>
                      <w:r w:rsidR="00F04EB3">
                        <w:rPr>
                          <w:rFonts w:ascii="Comic Sans MS" w:hAnsi="Comic Sans MS" w:cs="Arial"/>
                        </w:rPr>
                        <w:t>nd building on it over the year</w:t>
                      </w:r>
                    </w:p>
                    <w:p w:rsidR="00B534D0" w:rsidRDefault="00B534D0" w:rsidP="00B534D0">
                      <w:pPr>
                        <w:ind w:left="-567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7D7C71" w14:textId="77777777" w:rsidR="005E2DA1" w:rsidRDefault="0030645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82F01F" wp14:editId="5D42CC9F">
                <wp:simplePos x="0" y="0"/>
                <wp:positionH relativeFrom="page">
                  <wp:posOffset>3695700</wp:posOffset>
                </wp:positionH>
                <wp:positionV relativeFrom="paragraph">
                  <wp:posOffset>63500</wp:posOffset>
                </wp:positionV>
                <wp:extent cx="3448050" cy="1781175"/>
                <wp:effectExtent l="19050" t="1905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8050" cy="1781175"/>
                        </a:xfrm>
                        <a:prstGeom prst="rect">
                          <a:avLst/>
                        </a:prstGeom>
                        <a:solidFill>
                          <a:srgbClr val="F89AA1">
                            <a:alpha val="38824"/>
                          </a:srgbClr>
                        </a:solidFill>
                        <a:ln w="28575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61DFA269" w14:textId="77777777" w:rsidR="005E2DA1" w:rsidRDefault="0055558F" w:rsidP="00FB1472">
                            <w:pPr>
                              <w:ind w:left="-567"/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</w:t>
                            </w:r>
                            <w:r w:rsidR="00FB1472">
                              <w:rPr>
                                <w:noProof/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drawing>
                                <wp:inline distT="0" distB="0" distL="0" distR="0" wp14:anchorId="3D301079" wp14:editId="77F4CEA4">
                                  <wp:extent cx="1037338" cy="1399984"/>
                                  <wp:effectExtent l="0" t="0" r="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2181" cy="1406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</w:t>
                            </w:r>
                            <w:r w:rsidR="00FB1472"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</w:t>
                            </w:r>
                            <w:r w:rsidR="00FB1472">
                              <w:rPr>
                                <w:noProof/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drawing>
                                <wp:inline distT="0" distB="0" distL="0" distR="0" wp14:anchorId="05A85DDF" wp14:editId="2725E3E5">
                                  <wp:extent cx="1085850" cy="1390650"/>
                                  <wp:effectExtent l="0" t="0" r="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85850" cy="1390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B1472"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</w:t>
                            </w:r>
                            <w:r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</w:t>
                            </w:r>
                          </w:p>
                          <w:p w14:paraId="5B666E1C" w14:textId="77777777" w:rsidR="004E249A" w:rsidRDefault="004E249A" w:rsidP="0055558F">
                            <w:pPr>
                              <w:ind w:left="-567"/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39B0B75" w14:textId="77777777" w:rsidR="004E249A" w:rsidRPr="0055558F" w:rsidRDefault="004E249A" w:rsidP="0055558F">
                            <w:pPr>
                              <w:ind w:left="-567"/>
                              <w:rPr>
                                <w:noProof/>
                                <w:lang w:eastAsia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5A691" id="Text Box 9" o:spid="_x0000_s1032" type="#_x0000_t202" style="position:absolute;margin-left:291pt;margin-top:5pt;width:271.5pt;height:140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" fillcolor="#f89aa1" strokecolor="#0070c0" strokeweight="2.25pt">
                <v:fill opacity="25443f"/>
                <v:textbox>
                  <w:txbxContent>
                    <w:p w:rsidR="005E2DA1" w:rsidRDefault="0055558F" w:rsidP="00FB1472">
                      <w:pPr>
                        <w:ind w:left="-567"/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</w:t>
                      </w:r>
                      <w:r w:rsidR="00FB1472">
                        <w:rPr>
                          <w:noProof/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drawing>
                          <wp:inline distT="0" distB="0" distL="0" distR="0" wp14:anchorId="4ED95391" wp14:editId="0267BEAA">
                            <wp:extent cx="1037338" cy="1399984"/>
                            <wp:effectExtent l="0" t="0" r="0" b="0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2181" cy="14065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</w:t>
                      </w:r>
                      <w:r w:rsidR="00FB1472"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      </w:t>
                      </w:r>
                      <w:r w:rsidR="00FB1472">
                        <w:rPr>
                          <w:noProof/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drawing>
                          <wp:inline distT="0" distB="0" distL="0" distR="0" wp14:anchorId="610A4331" wp14:editId="61C09AEC">
                            <wp:extent cx="1085850" cy="1390650"/>
                            <wp:effectExtent l="0" t="0" r="0" b="0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85850" cy="1390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B1472"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     </w:t>
                      </w:r>
                      <w:r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</w:t>
                      </w:r>
                    </w:p>
                    <w:p w:rsidR="004E249A" w:rsidRDefault="004E249A" w:rsidP="0055558F">
                      <w:pPr>
                        <w:ind w:left="-567"/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:rsidR="004E249A" w:rsidRPr="0055558F" w:rsidRDefault="004E249A" w:rsidP="0055558F">
                      <w:pPr>
                        <w:ind w:left="-567"/>
                        <w:rPr>
                          <w:noProof/>
                          <w:lang w:eastAsia="en-GB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80E9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B0D73C" wp14:editId="293E1315">
                <wp:simplePos x="0" y="0"/>
                <wp:positionH relativeFrom="margin">
                  <wp:posOffset>6158865</wp:posOffset>
                </wp:positionH>
                <wp:positionV relativeFrom="paragraph">
                  <wp:posOffset>44450</wp:posOffset>
                </wp:positionV>
                <wp:extent cx="3305175" cy="2409825"/>
                <wp:effectExtent l="19050" t="19050" r="28575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2409825"/>
                        </a:xfrm>
                        <a:prstGeom prst="rect">
                          <a:avLst/>
                        </a:prstGeom>
                        <a:solidFill>
                          <a:srgbClr val="CCFF33"/>
                        </a:solidFill>
                        <a:ln w="3492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70EA7673" w14:textId="77777777" w:rsidR="00306451" w:rsidRPr="004E249A" w:rsidRDefault="00306451" w:rsidP="00306451">
                            <w:pPr>
                              <w:spacing w:after="0" w:line="240" w:lineRule="auto"/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>In Expressive Arts and Design we will be:</w:t>
                            </w:r>
                          </w:p>
                          <w:p w14:paraId="6DCF1748" w14:textId="77777777" w:rsidR="00306451" w:rsidRPr="004E249A" w:rsidRDefault="00306451" w:rsidP="0030645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>learning how to use the creative areas and materials correctly – and learning how to tidy away too!</w:t>
                            </w:r>
                          </w:p>
                          <w:p w14:paraId="3CBD0896" w14:textId="77777777" w:rsidR="00306451" w:rsidRPr="004E249A" w:rsidRDefault="00306451" w:rsidP="0030645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>painting self-portraits</w:t>
                            </w:r>
                            <w:r w:rsidRPr="004E249A">
                              <w:rPr>
                                <w:rFonts w:ascii="Comic Sans MS" w:hAnsi="Comic Sans MS" w:cs="Arial"/>
                                <w:noProof/>
                                <w:lang w:eastAsia="en-GB"/>
                              </w:rPr>
                              <w:t>, portrai</w:t>
                            </w:r>
                            <w:r w:rsidR="00F04EB3">
                              <w:rPr>
                                <w:rFonts w:ascii="Comic Sans MS" w:hAnsi="Comic Sans MS" w:cs="Arial"/>
                                <w:noProof/>
                                <w:lang w:eastAsia="en-GB"/>
                              </w:rPr>
                              <w:t>ts of our families and friends</w:t>
                            </w:r>
                          </w:p>
                          <w:p w14:paraId="3AFF3DD5" w14:textId="77777777" w:rsidR="00306451" w:rsidRPr="004E249A" w:rsidRDefault="00306451" w:rsidP="0030645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 w:cs="Arial"/>
                                <w:szCs w:val="20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  <w:szCs w:val="20"/>
                              </w:rPr>
                              <w:t>learning traditional rhy</w:t>
                            </w:r>
                            <w:r w:rsidR="00F04EB3">
                              <w:rPr>
                                <w:rFonts w:ascii="Comic Sans MS" w:hAnsi="Comic Sans MS" w:cs="Arial"/>
                                <w:szCs w:val="20"/>
                              </w:rPr>
                              <w:t>mes, songs and moving to music</w:t>
                            </w:r>
                          </w:p>
                          <w:p w14:paraId="6CF3D7F6" w14:textId="77777777" w:rsidR="00306451" w:rsidRDefault="00306451" w:rsidP="0030645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winkl" w:hAnsi="Twinkl" w:cs="Arial"/>
                                <w:szCs w:val="20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  <w:szCs w:val="20"/>
                              </w:rPr>
                              <w:t>using percussion instruments to perform</w:t>
                            </w:r>
                          </w:p>
                          <w:p w14:paraId="61B0F26C" w14:textId="77777777" w:rsidR="005E2DA1" w:rsidRDefault="005E2DA1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C151A" id="Text Box 10" o:spid="_x0000_s1033" type="#_x0000_t202" style="position:absolute;margin-left:484.95pt;margin-top:3.5pt;width:260.25pt;height:18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" fillcolor="#cf3" strokecolor="#92d050" strokeweight="2.75pt">
                <v:textbox>
                  <w:txbxContent>
                    <w:p w:rsidR="00306451" w:rsidRPr="004E249A" w:rsidRDefault="00306451" w:rsidP="00306451">
                      <w:pPr>
                        <w:spacing w:after="0" w:line="240" w:lineRule="auto"/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4E249A"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u w:val="single"/>
                        </w:rPr>
                        <w:t>In Expressive Arts and Design we will be:</w:t>
                      </w:r>
                    </w:p>
                    <w:p w:rsidR="00306451" w:rsidRPr="004E249A" w:rsidRDefault="00306451" w:rsidP="0030645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>learning how to use the creative areas and materials correctly – and learning how to tidy away too!</w:t>
                      </w:r>
                    </w:p>
                    <w:p w:rsidR="00306451" w:rsidRPr="004E249A" w:rsidRDefault="00306451" w:rsidP="0030645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>painting self-portraits</w:t>
                      </w:r>
                      <w:r w:rsidRPr="004E249A">
                        <w:rPr>
                          <w:rFonts w:ascii="Comic Sans MS" w:hAnsi="Comic Sans MS" w:cs="Arial"/>
                          <w:noProof/>
                          <w:lang w:eastAsia="en-GB"/>
                        </w:rPr>
                        <w:t>, portrai</w:t>
                      </w:r>
                      <w:r w:rsidR="00F04EB3">
                        <w:rPr>
                          <w:rFonts w:ascii="Comic Sans MS" w:hAnsi="Comic Sans MS" w:cs="Arial"/>
                          <w:noProof/>
                          <w:lang w:eastAsia="en-GB"/>
                        </w:rPr>
                        <w:t>ts of our families and friends</w:t>
                      </w:r>
                    </w:p>
                    <w:p w:rsidR="00306451" w:rsidRPr="004E249A" w:rsidRDefault="00306451" w:rsidP="0030645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 w:cs="Arial"/>
                          <w:szCs w:val="20"/>
                        </w:rPr>
                      </w:pPr>
                      <w:r w:rsidRPr="004E249A">
                        <w:rPr>
                          <w:rFonts w:ascii="Comic Sans MS" w:hAnsi="Comic Sans MS" w:cs="Arial"/>
                          <w:szCs w:val="20"/>
                        </w:rPr>
                        <w:t>learning traditional rhy</w:t>
                      </w:r>
                      <w:r w:rsidR="00F04EB3">
                        <w:rPr>
                          <w:rFonts w:ascii="Comic Sans MS" w:hAnsi="Comic Sans MS" w:cs="Arial"/>
                          <w:szCs w:val="20"/>
                        </w:rPr>
                        <w:t>mes, songs and moving to music</w:t>
                      </w:r>
                    </w:p>
                    <w:p w:rsidR="00306451" w:rsidRDefault="00306451" w:rsidP="0030645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Twinkl" w:hAnsi="Twinkl" w:cs="Arial"/>
                          <w:szCs w:val="20"/>
                        </w:rPr>
                      </w:pPr>
                      <w:r w:rsidRPr="004E249A">
                        <w:rPr>
                          <w:rFonts w:ascii="Comic Sans MS" w:hAnsi="Comic Sans MS" w:cs="Arial"/>
                          <w:szCs w:val="20"/>
                        </w:rPr>
                        <w:t>using percussion instruments to perform</w:t>
                      </w:r>
                    </w:p>
                    <w:p w:rsidR="005E2DA1" w:rsidRDefault="005E2DA1" w:rsidP="005E2DA1">
                      <w:pPr>
                        <w:ind w:left="-567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1BFAA7" w14:textId="77777777" w:rsidR="005E2DA1" w:rsidRDefault="00B534D0">
      <w:r>
        <w:t xml:space="preserve">    </w:t>
      </w:r>
    </w:p>
    <w:p w14:paraId="186BBF66" w14:textId="77777777" w:rsidR="00B534D0" w:rsidRDefault="00B534D0"/>
    <w:p w14:paraId="789A60A7" w14:textId="77777777" w:rsidR="00B534D0" w:rsidRDefault="00B534D0"/>
    <w:p w14:paraId="557AD423" w14:textId="77777777" w:rsidR="00B534D0" w:rsidRDefault="00B534D0"/>
    <w:p w14:paraId="64292B17" w14:textId="77777777" w:rsidR="00B534D0" w:rsidRDefault="00FB147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D6ED0E3" wp14:editId="2F508083">
                <wp:simplePos x="0" y="0"/>
                <wp:positionH relativeFrom="column">
                  <wp:posOffset>4749165</wp:posOffset>
                </wp:positionH>
                <wp:positionV relativeFrom="paragraph">
                  <wp:posOffset>92710</wp:posOffset>
                </wp:positionV>
                <wp:extent cx="1095375" cy="276225"/>
                <wp:effectExtent l="0" t="0" r="28575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AE7658" w14:textId="77777777" w:rsidR="004E249A" w:rsidRPr="004E249A" w:rsidRDefault="004E249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E249A">
                              <w:rPr>
                                <w:rFonts w:ascii="Comic Sans MS" w:hAnsi="Comic Sans MS"/>
                              </w:rPr>
                              <w:t>M</w:t>
                            </w:r>
                            <w:r w:rsidR="00FB1472">
                              <w:rPr>
                                <w:rFonts w:ascii="Comic Sans MS" w:hAnsi="Comic Sans MS"/>
                              </w:rPr>
                              <w:t>rs Dawson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DB81B" id="Text Box 23" o:spid="_x0000_s1034" type="#_x0000_t202" style="position:absolute;margin-left:373.95pt;margin-top:7.3pt;width:86.25pt;height:21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" fillcolor="white [3201]" strokeweight=".5pt">
                <v:textbox>
                  <w:txbxContent>
                    <w:p w:rsidR="004E249A" w:rsidRPr="004E249A" w:rsidRDefault="004E249A">
                      <w:pPr>
                        <w:rPr>
                          <w:rFonts w:ascii="Comic Sans MS" w:hAnsi="Comic Sans MS"/>
                        </w:rPr>
                      </w:pPr>
                      <w:r w:rsidRPr="004E249A">
                        <w:rPr>
                          <w:rFonts w:ascii="Comic Sans MS" w:hAnsi="Comic Sans MS"/>
                        </w:rPr>
                        <w:t>M</w:t>
                      </w:r>
                      <w:r w:rsidR="00FB1472">
                        <w:rPr>
                          <w:rFonts w:ascii="Comic Sans MS" w:hAnsi="Comic Sans MS"/>
                        </w:rPr>
                        <w:t>rs Dawson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5EF895" wp14:editId="5C73418C">
                <wp:simplePos x="0" y="0"/>
                <wp:positionH relativeFrom="column">
                  <wp:posOffset>2787015</wp:posOffset>
                </wp:positionH>
                <wp:positionV relativeFrom="paragraph">
                  <wp:posOffset>92710</wp:posOffset>
                </wp:positionV>
                <wp:extent cx="1057275" cy="266700"/>
                <wp:effectExtent l="0" t="0" r="28575" b="190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D94FD8" w14:textId="77777777" w:rsidR="004E249A" w:rsidRPr="004E249A" w:rsidRDefault="004E249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E249A">
                              <w:rPr>
                                <w:rFonts w:ascii="Comic Sans MS" w:hAnsi="Comic Sans MS"/>
                              </w:rPr>
                              <w:t>Mrs Holmes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1B105" id="Text Box 22" o:spid="_x0000_s1035" type="#_x0000_t202" style="position:absolute;margin-left:219.45pt;margin-top:7.3pt;width:83.25pt;height:21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" fillcolor="white [3201]" strokeweight=".5pt">
                <v:textbox>
                  <w:txbxContent>
                    <w:p w:rsidR="004E249A" w:rsidRPr="004E249A" w:rsidRDefault="004E249A">
                      <w:pPr>
                        <w:rPr>
                          <w:rFonts w:ascii="Comic Sans MS" w:hAnsi="Comic Sans MS"/>
                        </w:rPr>
                      </w:pPr>
                      <w:r w:rsidRPr="004E249A">
                        <w:rPr>
                          <w:rFonts w:ascii="Comic Sans MS" w:hAnsi="Comic Sans MS"/>
                        </w:rPr>
                        <w:t>Mrs Holmes</w:t>
                      </w:r>
                    </w:p>
                  </w:txbxContent>
                </v:textbox>
              </v:shape>
            </w:pict>
          </mc:Fallback>
        </mc:AlternateContent>
      </w:r>
    </w:p>
    <w:p w14:paraId="1A66EC2C" w14:textId="77777777" w:rsidR="00B534D0" w:rsidRDefault="00F04EB3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CA67465" wp14:editId="28CC2D0C">
                <wp:simplePos x="0" y="0"/>
                <wp:positionH relativeFrom="column">
                  <wp:posOffset>2625090</wp:posOffset>
                </wp:positionH>
                <wp:positionV relativeFrom="paragraph">
                  <wp:posOffset>226695</wp:posOffset>
                </wp:positionV>
                <wp:extent cx="3429000" cy="1104900"/>
                <wp:effectExtent l="19050" t="19050" r="19050" b="1905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11049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38100">
                          <a:solidFill>
                            <a:srgbClr val="FFFF00"/>
                          </a:solidFill>
                        </a:ln>
                      </wps:spPr>
                      <wps:txbx>
                        <w:txbxContent>
                          <w:p w14:paraId="57ACA4BE" w14:textId="77777777" w:rsidR="00DE023B" w:rsidRPr="00DE023B" w:rsidRDefault="00DE023B" w:rsidP="00DE023B">
                            <w:pPr>
                              <w:rPr>
                                <w:rFonts w:ascii="Comic Sans MS" w:eastAsia="Times New Roman" w:hAnsi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E023B">
                              <w:rPr>
                                <w:rFonts w:ascii="Comic Sans MS" w:eastAsia="Times New Roman" w:hAnsi="Comic Sans MS"/>
                                <w:color w:val="000000"/>
                                <w:sz w:val="20"/>
                                <w:szCs w:val="20"/>
                              </w:rPr>
                              <w:t xml:space="preserve">Reading books will be given out on a Friday, please practise at home with your </w:t>
                            </w:r>
                            <w:proofErr w:type="spellStart"/>
                            <w:r w:rsidRPr="00DE023B">
                              <w:rPr>
                                <w:rFonts w:ascii="Comic Sans MS" w:eastAsia="Times New Roman" w:hAnsi="Comic Sans MS"/>
                                <w:color w:val="000000"/>
                                <w:sz w:val="20"/>
                                <w:szCs w:val="20"/>
                              </w:rPr>
                              <w:t>grown ups</w:t>
                            </w:r>
                            <w:proofErr w:type="spellEnd"/>
                            <w:r w:rsidRPr="00DE023B">
                              <w:rPr>
                                <w:rFonts w:ascii="Comic Sans MS" w:eastAsia="Times New Roman" w:hAnsi="Comic Sans MS"/>
                                <w:color w:val="000000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E023B">
                              <w:rPr>
                                <w:rFonts w:ascii="Comic Sans MS" w:eastAsia="Times New Roman" w:hAnsi="Comic Sans MS"/>
                                <w:color w:val="000000"/>
                                <w:sz w:val="20"/>
                                <w:szCs w:val="20"/>
                              </w:rPr>
                              <w:t>Phonics books with our new sounds in will be sent home on a Friday to be returned by the following Wednesday.</w:t>
                            </w:r>
                          </w:p>
                          <w:p w14:paraId="1538FBD8" w14:textId="77777777" w:rsidR="00F04EB3" w:rsidRPr="00F04EB3" w:rsidRDefault="00F04EB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CBF75" id="Text Box 24" o:spid="_x0000_s1036" type="#_x0000_t202" style="position:absolute;margin-left:206.7pt;margin-top:17.85pt;width:270pt;height:87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" fillcolor="#dbedf8 [662]" strokecolor="yellow" strokeweight="3pt">
                <v:textbox>
                  <w:txbxContent>
                    <w:p w:rsidR="00DE023B" w:rsidRPr="00DE023B" w:rsidRDefault="00DE023B" w:rsidP="00DE023B">
                      <w:pPr>
                        <w:rPr>
                          <w:rFonts w:ascii="Comic Sans MS" w:eastAsia="Times New Roman" w:hAnsi="Comic Sans MS"/>
                          <w:color w:val="000000"/>
                          <w:sz w:val="20"/>
                          <w:szCs w:val="20"/>
                        </w:rPr>
                      </w:pPr>
                      <w:r w:rsidRPr="00DE023B">
                        <w:rPr>
                          <w:rFonts w:ascii="Comic Sans MS" w:eastAsia="Times New Roman" w:hAnsi="Comic Sans MS"/>
                          <w:color w:val="000000"/>
                          <w:sz w:val="20"/>
                          <w:szCs w:val="20"/>
                        </w:rPr>
                        <w:t xml:space="preserve">Reading books will be given out on a Friday, please practise at home with your </w:t>
                      </w:r>
                      <w:proofErr w:type="spellStart"/>
                      <w:r w:rsidRPr="00DE023B">
                        <w:rPr>
                          <w:rFonts w:ascii="Comic Sans MS" w:eastAsia="Times New Roman" w:hAnsi="Comic Sans MS"/>
                          <w:color w:val="000000"/>
                          <w:sz w:val="20"/>
                          <w:szCs w:val="20"/>
                        </w:rPr>
                        <w:t>grown ups</w:t>
                      </w:r>
                      <w:proofErr w:type="spellEnd"/>
                      <w:r w:rsidRPr="00DE023B">
                        <w:rPr>
                          <w:rFonts w:ascii="Comic Sans MS" w:eastAsia="Times New Roman" w:hAnsi="Comic Sans MS"/>
                          <w:color w:val="000000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E023B">
                        <w:rPr>
                          <w:rFonts w:ascii="Comic Sans MS" w:eastAsia="Times New Roman" w:hAnsi="Comic Sans MS"/>
                          <w:color w:val="000000"/>
                          <w:sz w:val="20"/>
                          <w:szCs w:val="20"/>
                        </w:rPr>
                        <w:t>Phonics books with our new sounds in will be sent home on a Friday to be returned by the following Wednesday.</w:t>
                      </w:r>
                    </w:p>
                    <w:p w:rsidR="00F04EB3" w:rsidRPr="00F04EB3" w:rsidRDefault="00F04EB3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7F0D27" w14:textId="77777777" w:rsidR="00B534D0" w:rsidRDefault="00B534D0"/>
    <w:p w14:paraId="1A2881B7" w14:textId="77777777" w:rsidR="00B534D0" w:rsidRDefault="003C107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E8DD7B" wp14:editId="6F859365">
                <wp:simplePos x="0" y="0"/>
                <wp:positionH relativeFrom="page">
                  <wp:posOffset>7258050</wp:posOffset>
                </wp:positionH>
                <wp:positionV relativeFrom="paragraph">
                  <wp:posOffset>264795</wp:posOffset>
                </wp:positionV>
                <wp:extent cx="3286125" cy="2209800"/>
                <wp:effectExtent l="19050" t="19050" r="28575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2209800"/>
                        </a:xfrm>
                        <a:prstGeom prst="rect">
                          <a:avLst/>
                        </a:prstGeom>
                        <a:solidFill>
                          <a:srgbClr val="CC99FF">
                            <a:alpha val="85098"/>
                          </a:srgbClr>
                        </a:solidFill>
                        <a:ln w="28575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2ED9CAC8" w14:textId="77777777" w:rsidR="004E249A" w:rsidRDefault="004E249A" w:rsidP="004E249A">
                            <w:pPr>
                              <w:spacing w:after="0" w:line="240" w:lineRule="auto"/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>In PSED we will be:</w:t>
                            </w:r>
                          </w:p>
                          <w:p w14:paraId="74451EB0" w14:textId="77777777" w:rsidR="005F0C92" w:rsidRPr="004E249A" w:rsidRDefault="005F0C92" w:rsidP="004E249A">
                            <w:pPr>
                              <w:spacing w:after="0" w:line="240" w:lineRule="auto"/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1AB74372" w14:textId="77777777" w:rsidR="004E249A" w:rsidRPr="004E249A" w:rsidRDefault="004E249A" w:rsidP="004E249A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>learni</w:t>
                            </w:r>
                            <w:r w:rsidR="00F04EB3">
                              <w:rPr>
                                <w:rFonts w:ascii="Comic Sans MS" w:hAnsi="Comic Sans MS" w:cs="Arial"/>
                              </w:rPr>
                              <w:t>ng about the school core values</w:t>
                            </w:r>
                          </w:p>
                          <w:p w14:paraId="03A3297C" w14:textId="77777777" w:rsidR="004E249A" w:rsidRPr="004E249A" w:rsidRDefault="004E249A" w:rsidP="004E249A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>l</w:t>
                            </w:r>
                            <w:r w:rsidR="00F04EB3">
                              <w:rPr>
                                <w:rFonts w:ascii="Comic Sans MS" w:hAnsi="Comic Sans MS" w:cs="Arial"/>
                              </w:rPr>
                              <w:t>earning our school rules</w:t>
                            </w:r>
                          </w:p>
                          <w:p w14:paraId="257B2EF3" w14:textId="77777777" w:rsidR="004E249A" w:rsidRPr="004E249A" w:rsidRDefault="004E249A" w:rsidP="004E249A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 xml:space="preserve">getting to know our new </w:t>
                            </w:r>
                            <w:r w:rsidR="00F04EB3">
                              <w:rPr>
                                <w:rFonts w:ascii="Comic Sans MS" w:hAnsi="Comic Sans MS" w:cs="Arial"/>
                              </w:rPr>
                              <w:t>friends and grown-ups in school</w:t>
                            </w:r>
                          </w:p>
                          <w:p w14:paraId="01C4DCE6" w14:textId="77777777" w:rsidR="004E249A" w:rsidRPr="004E249A" w:rsidRDefault="004E249A" w:rsidP="004E249A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>le</w:t>
                            </w:r>
                            <w:r w:rsidR="00F04EB3">
                              <w:rPr>
                                <w:rFonts w:ascii="Comic Sans MS" w:hAnsi="Comic Sans MS" w:cs="Arial"/>
                              </w:rPr>
                              <w:t>arning about how we are unique</w:t>
                            </w:r>
                          </w:p>
                          <w:p w14:paraId="785B1501" w14:textId="77777777" w:rsidR="004E249A" w:rsidRPr="004E249A" w:rsidRDefault="004E249A" w:rsidP="004E249A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>talking about our fam</w:t>
                            </w:r>
                            <w:r w:rsidR="00F04EB3">
                              <w:rPr>
                                <w:rFonts w:ascii="Comic Sans MS" w:hAnsi="Comic Sans MS" w:cs="Arial"/>
                              </w:rPr>
                              <w:t>ilies, interests and ourselves</w:t>
                            </w:r>
                          </w:p>
                          <w:p w14:paraId="5941C312" w14:textId="77777777" w:rsidR="00B534D0" w:rsidRDefault="00B534D0" w:rsidP="00B534D0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38F7B" id="Text Box 13" o:spid="_x0000_s1037" type="#_x0000_t202" style="position:absolute;margin-left:571.5pt;margin-top:20.85pt;width:258.75pt;height:174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" fillcolor="#c9f" strokecolor="#7030a0" strokeweight="2.25pt">
                <v:fill opacity="55769f"/>
                <v:textbox>
                  <w:txbxContent>
                    <w:p w:rsidR="004E249A" w:rsidRDefault="004E249A" w:rsidP="004E249A">
                      <w:pPr>
                        <w:spacing w:after="0" w:line="240" w:lineRule="auto"/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4E249A"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u w:val="single"/>
                        </w:rPr>
                        <w:t>In PSED we will be:</w:t>
                      </w:r>
                    </w:p>
                    <w:p w:rsidR="005F0C92" w:rsidRPr="004E249A" w:rsidRDefault="005F0C92" w:rsidP="004E249A">
                      <w:pPr>
                        <w:spacing w:after="0" w:line="240" w:lineRule="auto"/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:rsidR="004E249A" w:rsidRPr="004E249A" w:rsidRDefault="004E249A" w:rsidP="004E249A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>learni</w:t>
                      </w:r>
                      <w:r w:rsidR="00F04EB3">
                        <w:rPr>
                          <w:rFonts w:ascii="Comic Sans MS" w:hAnsi="Comic Sans MS" w:cs="Arial"/>
                        </w:rPr>
                        <w:t>ng about the school core values</w:t>
                      </w:r>
                    </w:p>
                    <w:p w:rsidR="004E249A" w:rsidRPr="004E249A" w:rsidRDefault="004E249A" w:rsidP="004E249A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>l</w:t>
                      </w:r>
                      <w:r w:rsidR="00F04EB3">
                        <w:rPr>
                          <w:rFonts w:ascii="Comic Sans MS" w:hAnsi="Comic Sans MS" w:cs="Arial"/>
                        </w:rPr>
                        <w:t>earning our school rules</w:t>
                      </w:r>
                    </w:p>
                    <w:p w:rsidR="004E249A" w:rsidRPr="004E249A" w:rsidRDefault="004E249A" w:rsidP="004E249A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 xml:space="preserve">getting to know our new </w:t>
                      </w:r>
                      <w:r w:rsidR="00F04EB3">
                        <w:rPr>
                          <w:rFonts w:ascii="Comic Sans MS" w:hAnsi="Comic Sans MS" w:cs="Arial"/>
                        </w:rPr>
                        <w:t>friends and grown-ups in school</w:t>
                      </w:r>
                    </w:p>
                    <w:p w:rsidR="004E249A" w:rsidRPr="004E249A" w:rsidRDefault="004E249A" w:rsidP="004E249A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>le</w:t>
                      </w:r>
                      <w:r w:rsidR="00F04EB3">
                        <w:rPr>
                          <w:rFonts w:ascii="Comic Sans MS" w:hAnsi="Comic Sans MS" w:cs="Arial"/>
                        </w:rPr>
                        <w:t>arning about how we are unique</w:t>
                      </w:r>
                    </w:p>
                    <w:p w:rsidR="004E249A" w:rsidRPr="004E249A" w:rsidRDefault="004E249A" w:rsidP="004E249A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>talking about our fam</w:t>
                      </w:r>
                      <w:r w:rsidR="00F04EB3">
                        <w:rPr>
                          <w:rFonts w:ascii="Comic Sans MS" w:hAnsi="Comic Sans MS" w:cs="Arial"/>
                        </w:rPr>
                        <w:t>ilies, interests and ourselves</w:t>
                      </w:r>
                    </w:p>
                    <w:p w:rsidR="00B534D0" w:rsidRDefault="00B534D0" w:rsidP="00B534D0">
                      <w:pPr>
                        <w:ind w:left="-567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80E9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74701E" wp14:editId="77FE146C">
                <wp:simplePos x="0" y="0"/>
                <wp:positionH relativeFrom="column">
                  <wp:posOffset>-994410</wp:posOffset>
                </wp:positionH>
                <wp:positionV relativeFrom="paragraph">
                  <wp:posOffset>236220</wp:posOffset>
                </wp:positionV>
                <wp:extent cx="3505200" cy="2219325"/>
                <wp:effectExtent l="19050" t="1905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22193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FF0F194" w14:textId="77777777" w:rsidR="0055558F" w:rsidRPr="004E249A" w:rsidRDefault="0055558F" w:rsidP="0055558F">
                            <w:pPr>
                              <w:spacing w:after="0" w:line="240" w:lineRule="auto"/>
                              <w:rPr>
                                <w:rFonts w:ascii="Comic Sans MS" w:hAnsi="Comic Sans MS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  <w:t>In Understanding the World we will be:</w:t>
                            </w:r>
                          </w:p>
                          <w:p w14:paraId="397099B3" w14:textId="77777777" w:rsidR="0055558F" w:rsidRPr="004E249A" w:rsidRDefault="0055558F" w:rsidP="0055558F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>thinking about how we have changed since we were babies</w:t>
                            </w:r>
                          </w:p>
                          <w:p w14:paraId="2FC54730" w14:textId="77777777" w:rsidR="0055558F" w:rsidRPr="004E249A" w:rsidRDefault="0055558F" w:rsidP="0055558F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 xml:space="preserve">talking about past and present events in our own lives </w:t>
                            </w:r>
                            <w:proofErr w:type="spellStart"/>
                            <w:r w:rsidRPr="004E249A">
                              <w:rPr>
                                <w:rFonts w:ascii="Comic Sans MS" w:hAnsi="Comic Sans MS" w:cs="Arial"/>
                              </w:rPr>
                              <w:t>eg</w:t>
                            </w:r>
                            <w:proofErr w:type="spellEnd"/>
                            <w:r w:rsidRPr="004E249A">
                              <w:rPr>
                                <w:rFonts w:ascii="Comic Sans MS" w:hAnsi="Comic Sans MS" w:cs="Arial"/>
                              </w:rPr>
                              <w:t xml:space="preserve"> what we did over the summer, what we did at Nursery</w:t>
                            </w:r>
                          </w:p>
                          <w:p w14:paraId="3E48CA23" w14:textId="77777777" w:rsidR="0055558F" w:rsidRPr="004E249A" w:rsidRDefault="0055558F" w:rsidP="0055558F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 w:cs="Arial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</w:rPr>
                              <w:t>learning about keeping healthy and talk about how we have changed as we have grown</w:t>
                            </w:r>
                          </w:p>
                          <w:p w14:paraId="097F886B" w14:textId="77777777" w:rsidR="0055558F" w:rsidRPr="004E249A" w:rsidRDefault="0055558F" w:rsidP="0055558F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 w:cs="Arial"/>
                                <w:szCs w:val="20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  <w:szCs w:val="20"/>
                              </w:rPr>
                              <w:t xml:space="preserve">using our senses to say what we can see, hear, </w:t>
                            </w:r>
                          </w:p>
                          <w:p w14:paraId="7CA13354" w14:textId="77777777" w:rsidR="0055558F" w:rsidRPr="004E249A" w:rsidRDefault="00F04EB3" w:rsidP="0055558F">
                            <w:pPr>
                              <w:pStyle w:val="ListParagraph"/>
                              <w:ind w:left="360"/>
                              <w:rPr>
                                <w:rFonts w:ascii="Comic Sans MS" w:hAnsi="Comic Sans MS" w:cs="Arial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Cs w:val="20"/>
                              </w:rPr>
                              <w:t>touch and feel</w:t>
                            </w:r>
                          </w:p>
                          <w:p w14:paraId="4F3B2223" w14:textId="77777777" w:rsidR="00B534D0" w:rsidRDefault="00B534D0" w:rsidP="00B534D0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8F91A" id="Text Box 11" o:spid="_x0000_s1038" type="#_x0000_t202" style="position:absolute;margin-left:-78.3pt;margin-top:18.6pt;width:276pt;height:17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" fillcolor="#b5c7f5 [1303]" strokecolor="#2581ba [2406]" strokeweight="2.25pt">
                <v:textbox>
                  <w:txbxContent>
                    <w:p w:rsidR="0055558F" w:rsidRPr="004E249A" w:rsidRDefault="0055558F" w:rsidP="0055558F">
                      <w:pPr>
                        <w:spacing w:after="0" w:line="240" w:lineRule="auto"/>
                        <w:rPr>
                          <w:rFonts w:ascii="Comic Sans MS" w:hAnsi="Comic Sans MS" w:cs="Arial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4E249A">
                        <w:rPr>
                          <w:rFonts w:ascii="Comic Sans MS" w:hAnsi="Comic Sans MS" w:cs="Arial"/>
                          <w:b/>
                          <w:sz w:val="24"/>
                          <w:szCs w:val="24"/>
                          <w:u w:val="single"/>
                        </w:rPr>
                        <w:t>In Understanding the World we will be:</w:t>
                      </w:r>
                    </w:p>
                    <w:p w:rsidR="0055558F" w:rsidRPr="004E249A" w:rsidRDefault="0055558F" w:rsidP="0055558F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>thinking about how we have changed since we were babies</w:t>
                      </w:r>
                    </w:p>
                    <w:p w:rsidR="0055558F" w:rsidRPr="004E249A" w:rsidRDefault="0055558F" w:rsidP="0055558F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 xml:space="preserve">talking about past and present events in our own lives </w:t>
                      </w:r>
                      <w:proofErr w:type="spellStart"/>
                      <w:r w:rsidRPr="004E249A">
                        <w:rPr>
                          <w:rFonts w:ascii="Comic Sans MS" w:hAnsi="Comic Sans MS" w:cs="Arial"/>
                        </w:rPr>
                        <w:t>eg</w:t>
                      </w:r>
                      <w:proofErr w:type="spellEnd"/>
                      <w:r w:rsidRPr="004E249A">
                        <w:rPr>
                          <w:rFonts w:ascii="Comic Sans MS" w:hAnsi="Comic Sans MS" w:cs="Arial"/>
                        </w:rPr>
                        <w:t xml:space="preserve"> what we did over the summer, what we did at Nursery</w:t>
                      </w:r>
                    </w:p>
                    <w:p w:rsidR="0055558F" w:rsidRPr="004E249A" w:rsidRDefault="0055558F" w:rsidP="0055558F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 w:cs="Arial"/>
                        </w:rPr>
                      </w:pPr>
                      <w:r w:rsidRPr="004E249A">
                        <w:rPr>
                          <w:rFonts w:ascii="Comic Sans MS" w:hAnsi="Comic Sans MS" w:cs="Arial"/>
                        </w:rPr>
                        <w:t>learning about keeping healthy and talk about how we have changed as we have grown</w:t>
                      </w:r>
                    </w:p>
                    <w:p w:rsidR="0055558F" w:rsidRPr="004E249A" w:rsidRDefault="0055558F" w:rsidP="0055558F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 w:cs="Arial"/>
                          <w:szCs w:val="20"/>
                        </w:rPr>
                      </w:pPr>
                      <w:r w:rsidRPr="004E249A">
                        <w:rPr>
                          <w:rFonts w:ascii="Comic Sans MS" w:hAnsi="Comic Sans MS" w:cs="Arial"/>
                          <w:szCs w:val="20"/>
                        </w:rPr>
                        <w:t xml:space="preserve">using our senses to say what we can see, hear, </w:t>
                      </w:r>
                    </w:p>
                    <w:p w:rsidR="0055558F" w:rsidRPr="004E249A" w:rsidRDefault="00F04EB3" w:rsidP="0055558F">
                      <w:pPr>
                        <w:pStyle w:val="ListParagraph"/>
                        <w:ind w:left="360"/>
                        <w:rPr>
                          <w:rFonts w:ascii="Comic Sans MS" w:hAnsi="Comic Sans MS" w:cs="Arial"/>
                          <w:szCs w:val="20"/>
                        </w:rPr>
                      </w:pPr>
                      <w:r>
                        <w:rPr>
                          <w:rFonts w:ascii="Comic Sans MS" w:hAnsi="Comic Sans MS" w:cs="Arial"/>
                          <w:szCs w:val="20"/>
                        </w:rPr>
                        <w:t>touch and feel</w:t>
                      </w:r>
                    </w:p>
                    <w:p w:rsidR="00B534D0" w:rsidRDefault="00B534D0" w:rsidP="00B534D0">
                      <w:pPr>
                        <w:ind w:left="-567"/>
                      </w:pPr>
                    </w:p>
                  </w:txbxContent>
                </v:textbox>
              </v:shape>
            </w:pict>
          </mc:Fallback>
        </mc:AlternateContent>
      </w:r>
    </w:p>
    <w:p w14:paraId="1F04F65D" w14:textId="77777777" w:rsidR="00B534D0" w:rsidRDefault="00B534D0"/>
    <w:p w14:paraId="1C6C200F" w14:textId="77777777" w:rsidR="00B534D0" w:rsidRDefault="00F04EB3" w:rsidP="00AA5F9A">
      <w:pPr>
        <w:ind w:left="-709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62783B" wp14:editId="01AB5929">
                <wp:simplePos x="0" y="0"/>
                <wp:positionH relativeFrom="column">
                  <wp:posOffset>2606040</wp:posOffset>
                </wp:positionH>
                <wp:positionV relativeFrom="paragraph">
                  <wp:posOffset>226694</wp:posOffset>
                </wp:positionV>
                <wp:extent cx="3505200" cy="1647825"/>
                <wp:effectExtent l="19050" t="1905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1647825"/>
                        </a:xfrm>
                        <a:prstGeom prst="rect">
                          <a:avLst/>
                        </a:prstGeom>
                        <a:solidFill>
                          <a:srgbClr val="00B050">
                            <a:alpha val="43000"/>
                          </a:srgbClr>
                        </a:solidFill>
                        <a:ln w="28575" cap="rnd">
                          <a:solidFill>
                            <a:srgbClr val="00B050"/>
                          </a:solidFill>
                          <a:miter lim="800000"/>
                        </a:ln>
                      </wps:spPr>
                      <wps:txbx>
                        <w:txbxContent>
                          <w:p w14:paraId="5EB7E1A2" w14:textId="77777777" w:rsidR="005F0C92" w:rsidRPr="004E249A" w:rsidRDefault="00306451" w:rsidP="00306451">
                            <w:pPr>
                              <w:spacing w:after="0" w:line="240" w:lineRule="auto"/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>In Communication and Language,</w:t>
                            </w:r>
                            <w:r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4E249A"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we will be: </w:t>
                            </w:r>
                          </w:p>
                          <w:p w14:paraId="4F57DFF0" w14:textId="77777777" w:rsidR="00306451" w:rsidRPr="004E249A" w:rsidRDefault="00306451" w:rsidP="0030645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Comic Sans MS" w:hAnsi="Comic Sans MS" w:cs="Arial"/>
                                <w:szCs w:val="28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  <w:szCs w:val="28"/>
                              </w:rPr>
                              <w:t>taking tur</w:t>
                            </w:r>
                            <w:r w:rsidR="00F04EB3">
                              <w:rPr>
                                <w:rFonts w:ascii="Comic Sans MS" w:hAnsi="Comic Sans MS" w:cs="Arial"/>
                                <w:szCs w:val="28"/>
                              </w:rPr>
                              <w:t>ns with speaking and listening</w:t>
                            </w:r>
                          </w:p>
                          <w:p w14:paraId="7936DD17" w14:textId="77777777" w:rsidR="00306451" w:rsidRPr="004E249A" w:rsidRDefault="00306451" w:rsidP="0030645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Comic Sans MS" w:hAnsi="Comic Sans MS" w:cs="Arial"/>
                                <w:szCs w:val="28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  <w:szCs w:val="28"/>
                              </w:rPr>
                              <w:t xml:space="preserve">talking about ourselves and </w:t>
                            </w:r>
                            <w:r w:rsidR="00F04EB3">
                              <w:rPr>
                                <w:rFonts w:ascii="Comic Sans MS" w:hAnsi="Comic Sans MS" w:cs="Arial"/>
                                <w:szCs w:val="28"/>
                              </w:rPr>
                              <w:t>asking questions to our friends</w:t>
                            </w:r>
                            <w:r w:rsidRPr="004E249A">
                              <w:rPr>
                                <w:rFonts w:ascii="Comic Sans MS" w:hAnsi="Comic Sans MS" w:cs="Arial"/>
                                <w:szCs w:val="28"/>
                              </w:rPr>
                              <w:t xml:space="preserve"> </w:t>
                            </w:r>
                          </w:p>
                          <w:p w14:paraId="48CCB291" w14:textId="77777777" w:rsidR="00306451" w:rsidRPr="004E249A" w:rsidRDefault="00306451" w:rsidP="0030645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Comic Sans MS" w:hAnsi="Comic Sans MS" w:cs="Arial"/>
                                <w:szCs w:val="28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  <w:szCs w:val="28"/>
                              </w:rPr>
                              <w:t>talking</w:t>
                            </w:r>
                            <w:r w:rsidR="00F04EB3">
                              <w:rPr>
                                <w:rFonts w:ascii="Comic Sans MS" w:hAnsi="Comic Sans MS" w:cs="Arial"/>
                                <w:szCs w:val="28"/>
                              </w:rPr>
                              <w:t xml:space="preserve"> about our experiences</w:t>
                            </w:r>
                          </w:p>
                          <w:p w14:paraId="6FEB3E36" w14:textId="77777777" w:rsidR="00306451" w:rsidRPr="004E249A" w:rsidRDefault="00306451" w:rsidP="0030645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Comic Sans MS" w:hAnsi="Comic Sans MS" w:cs="Arial"/>
                                <w:szCs w:val="28"/>
                              </w:rPr>
                            </w:pPr>
                            <w:r w:rsidRPr="004E249A">
                              <w:rPr>
                                <w:rFonts w:ascii="Comic Sans MS" w:hAnsi="Comic Sans MS" w:cs="Arial"/>
                                <w:szCs w:val="28"/>
                              </w:rPr>
                              <w:t xml:space="preserve">asking </w:t>
                            </w:r>
                            <w:r w:rsidR="00F04EB3">
                              <w:rPr>
                                <w:rFonts w:ascii="Comic Sans MS" w:hAnsi="Comic Sans MS" w:cs="Arial"/>
                                <w:szCs w:val="28"/>
                              </w:rPr>
                              <w:t>friends about their experiences</w:t>
                            </w:r>
                          </w:p>
                          <w:p w14:paraId="2EBEA025" w14:textId="77777777" w:rsidR="00306451" w:rsidRDefault="00306451" w:rsidP="00306451">
                            <w:pPr>
                              <w:ind w:left="-567"/>
                            </w:pPr>
                          </w:p>
                          <w:p w14:paraId="62126F1A" w14:textId="77777777" w:rsidR="00306451" w:rsidRPr="00306451" w:rsidRDefault="00306451" w:rsidP="00306451">
                            <w:pPr>
                              <w:spacing w:after="0" w:line="240" w:lineRule="auto"/>
                              <w:rPr>
                                <w:rFonts w:ascii="Comic Sans MS" w:hAnsi="Comic Sans MS" w:cs="Arial"/>
                              </w:rPr>
                            </w:pPr>
                          </w:p>
                          <w:p w14:paraId="783D131B" w14:textId="77777777" w:rsidR="005E2DA1" w:rsidRDefault="005E2DA1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FFF56" id="Text Box 8" o:spid="_x0000_s1039" type="#_x0000_t202" style="position:absolute;left:0;text-align:left;margin-left:205.2pt;margin-top:17.85pt;width:276pt;height:12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" fillcolor="#00b050" strokecolor="#00b050" strokeweight="2.25pt">
                <v:fill opacity="28270f"/>
                <v:stroke endcap="round"/>
                <v:textbox>
                  <w:txbxContent>
                    <w:p w:rsidR="005F0C92" w:rsidRPr="004E249A" w:rsidRDefault="00306451" w:rsidP="00306451">
                      <w:pPr>
                        <w:spacing w:after="0" w:line="240" w:lineRule="auto"/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4E249A"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u w:val="single"/>
                        </w:rPr>
                        <w:t>In Communication and Language,</w:t>
                      </w:r>
                      <w:r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4E249A"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u w:val="single"/>
                        </w:rPr>
                        <w:t xml:space="preserve">we will be: </w:t>
                      </w:r>
                    </w:p>
                    <w:p w:rsidR="00306451" w:rsidRPr="004E249A" w:rsidRDefault="00306451" w:rsidP="0030645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Comic Sans MS" w:hAnsi="Comic Sans MS" w:cs="Arial"/>
                          <w:szCs w:val="28"/>
                        </w:rPr>
                      </w:pPr>
                      <w:r w:rsidRPr="004E249A">
                        <w:rPr>
                          <w:rFonts w:ascii="Comic Sans MS" w:hAnsi="Comic Sans MS" w:cs="Arial"/>
                          <w:szCs w:val="28"/>
                        </w:rPr>
                        <w:t>taking tur</w:t>
                      </w:r>
                      <w:r w:rsidR="00F04EB3">
                        <w:rPr>
                          <w:rFonts w:ascii="Comic Sans MS" w:hAnsi="Comic Sans MS" w:cs="Arial"/>
                          <w:szCs w:val="28"/>
                        </w:rPr>
                        <w:t>ns with speaking and listening</w:t>
                      </w:r>
                    </w:p>
                    <w:p w:rsidR="00306451" w:rsidRPr="004E249A" w:rsidRDefault="00306451" w:rsidP="0030645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Comic Sans MS" w:hAnsi="Comic Sans MS" w:cs="Arial"/>
                          <w:szCs w:val="28"/>
                        </w:rPr>
                      </w:pPr>
                      <w:r w:rsidRPr="004E249A">
                        <w:rPr>
                          <w:rFonts w:ascii="Comic Sans MS" w:hAnsi="Comic Sans MS" w:cs="Arial"/>
                          <w:szCs w:val="28"/>
                        </w:rPr>
                        <w:t xml:space="preserve">talking about ourselves and </w:t>
                      </w:r>
                      <w:r w:rsidR="00F04EB3">
                        <w:rPr>
                          <w:rFonts w:ascii="Comic Sans MS" w:hAnsi="Comic Sans MS" w:cs="Arial"/>
                          <w:szCs w:val="28"/>
                        </w:rPr>
                        <w:t>asking questions to our friends</w:t>
                      </w:r>
                      <w:r w:rsidRPr="004E249A">
                        <w:rPr>
                          <w:rFonts w:ascii="Comic Sans MS" w:hAnsi="Comic Sans MS" w:cs="Arial"/>
                          <w:szCs w:val="28"/>
                        </w:rPr>
                        <w:t xml:space="preserve"> </w:t>
                      </w:r>
                    </w:p>
                    <w:p w:rsidR="00306451" w:rsidRPr="004E249A" w:rsidRDefault="00306451" w:rsidP="0030645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Comic Sans MS" w:hAnsi="Comic Sans MS" w:cs="Arial"/>
                          <w:szCs w:val="28"/>
                        </w:rPr>
                      </w:pPr>
                      <w:r w:rsidRPr="004E249A">
                        <w:rPr>
                          <w:rFonts w:ascii="Comic Sans MS" w:hAnsi="Comic Sans MS" w:cs="Arial"/>
                          <w:szCs w:val="28"/>
                        </w:rPr>
                        <w:t>talking</w:t>
                      </w:r>
                      <w:r w:rsidR="00F04EB3">
                        <w:rPr>
                          <w:rFonts w:ascii="Comic Sans MS" w:hAnsi="Comic Sans MS" w:cs="Arial"/>
                          <w:szCs w:val="28"/>
                        </w:rPr>
                        <w:t xml:space="preserve"> about our experiences</w:t>
                      </w:r>
                    </w:p>
                    <w:p w:rsidR="00306451" w:rsidRPr="004E249A" w:rsidRDefault="00306451" w:rsidP="0030645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Comic Sans MS" w:hAnsi="Comic Sans MS" w:cs="Arial"/>
                          <w:szCs w:val="28"/>
                        </w:rPr>
                      </w:pPr>
                      <w:r w:rsidRPr="004E249A">
                        <w:rPr>
                          <w:rFonts w:ascii="Comic Sans MS" w:hAnsi="Comic Sans MS" w:cs="Arial"/>
                          <w:szCs w:val="28"/>
                        </w:rPr>
                        <w:t xml:space="preserve">asking </w:t>
                      </w:r>
                      <w:r w:rsidR="00F04EB3">
                        <w:rPr>
                          <w:rFonts w:ascii="Comic Sans MS" w:hAnsi="Comic Sans MS" w:cs="Arial"/>
                          <w:szCs w:val="28"/>
                        </w:rPr>
                        <w:t>friends about their experiences</w:t>
                      </w:r>
                    </w:p>
                    <w:p w:rsidR="00306451" w:rsidRDefault="00306451" w:rsidP="00306451">
                      <w:pPr>
                        <w:ind w:left="-567"/>
                      </w:pPr>
                    </w:p>
                    <w:p w:rsidR="00306451" w:rsidRPr="00306451" w:rsidRDefault="00306451" w:rsidP="00306451">
                      <w:pPr>
                        <w:spacing w:after="0" w:line="240" w:lineRule="auto"/>
                        <w:rPr>
                          <w:rFonts w:ascii="Comic Sans MS" w:hAnsi="Comic Sans MS" w:cs="Arial"/>
                        </w:rPr>
                      </w:pPr>
                    </w:p>
                    <w:p w:rsidR="005E2DA1" w:rsidRDefault="005E2DA1" w:rsidP="005E2DA1">
                      <w:pPr>
                        <w:ind w:left="-567"/>
                      </w:pPr>
                    </w:p>
                  </w:txbxContent>
                </v:textbox>
              </v:shape>
            </w:pict>
          </mc:Fallback>
        </mc:AlternateContent>
      </w:r>
      <w:r w:rsidR="00B534D0">
        <w:t xml:space="preserve">                                                                                     </w:t>
      </w:r>
    </w:p>
    <w:sectPr w:rsidR="00B534D0" w:rsidSect="00AA5F9A">
      <w:pgSz w:w="16838" w:h="11906" w:orient="landscape"/>
      <w:pgMar w:top="426" w:right="395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inkl">
    <w:altName w:val="Calibri"/>
    <w:charset w:val="00"/>
    <w:family w:val="auto"/>
    <w:pitch w:val="variable"/>
    <w:sig w:usb0="A00000A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81940"/>
    <w:multiLevelType w:val="hybridMultilevel"/>
    <w:tmpl w:val="E6CE33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46411"/>
    <w:multiLevelType w:val="hybridMultilevel"/>
    <w:tmpl w:val="4AECCE2A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5F931DE"/>
    <w:multiLevelType w:val="hybridMultilevel"/>
    <w:tmpl w:val="0D4696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D6D3A"/>
    <w:multiLevelType w:val="hybridMultilevel"/>
    <w:tmpl w:val="37EA6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A7855"/>
    <w:multiLevelType w:val="hybridMultilevel"/>
    <w:tmpl w:val="53C63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A5172"/>
    <w:multiLevelType w:val="hybridMultilevel"/>
    <w:tmpl w:val="00261F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BA4FE9"/>
    <w:multiLevelType w:val="hybridMultilevel"/>
    <w:tmpl w:val="A5F2C8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D17AF1"/>
    <w:multiLevelType w:val="hybridMultilevel"/>
    <w:tmpl w:val="9F1A43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19F0A5A"/>
    <w:multiLevelType w:val="hybridMultilevel"/>
    <w:tmpl w:val="4A2CE0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27A6433"/>
    <w:multiLevelType w:val="hybridMultilevel"/>
    <w:tmpl w:val="964A37B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7"/>
  </w:num>
  <w:num w:numId="7">
    <w:abstractNumId w:val="9"/>
  </w:num>
  <w:num w:numId="8">
    <w:abstractNumId w:val="8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A54"/>
    <w:rsid w:val="000012B7"/>
    <w:rsid w:val="000C137F"/>
    <w:rsid w:val="00225AA4"/>
    <w:rsid w:val="00280E9A"/>
    <w:rsid w:val="00306451"/>
    <w:rsid w:val="003144BC"/>
    <w:rsid w:val="00385251"/>
    <w:rsid w:val="003C1077"/>
    <w:rsid w:val="00405A9E"/>
    <w:rsid w:val="00431270"/>
    <w:rsid w:val="004E249A"/>
    <w:rsid w:val="0055558F"/>
    <w:rsid w:val="00573477"/>
    <w:rsid w:val="005B45D9"/>
    <w:rsid w:val="005E2DA1"/>
    <w:rsid w:val="005F0C92"/>
    <w:rsid w:val="005F7B18"/>
    <w:rsid w:val="006105FD"/>
    <w:rsid w:val="006D21D0"/>
    <w:rsid w:val="007F2F3C"/>
    <w:rsid w:val="00883013"/>
    <w:rsid w:val="009B1E98"/>
    <w:rsid w:val="00A96282"/>
    <w:rsid w:val="00AA5F9A"/>
    <w:rsid w:val="00AF5ACD"/>
    <w:rsid w:val="00B534D0"/>
    <w:rsid w:val="00BA09A0"/>
    <w:rsid w:val="00BA09B3"/>
    <w:rsid w:val="00C36354"/>
    <w:rsid w:val="00C67AA1"/>
    <w:rsid w:val="00D14A54"/>
    <w:rsid w:val="00D301EE"/>
    <w:rsid w:val="00D90967"/>
    <w:rsid w:val="00DE023B"/>
    <w:rsid w:val="00F04EB3"/>
    <w:rsid w:val="00F802FE"/>
    <w:rsid w:val="00FB1472"/>
    <w:rsid w:val="00FF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DBC45"/>
  <w15:chartTrackingRefBased/>
  <w15:docId w15:val="{AADF21C7-09CD-4AC2-BA7B-93108B973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09B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4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09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54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0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image" Target="media/image30.png"/><Relationship Id="rId10" Type="http://schemas.openxmlformats.org/officeDocument/2006/relationships/image" Target="media/image10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p.local\dfs\Users\Admin\BPatrice\Desktop\new%20layout%20for%20class%20newsletters.dotx" TargetMode="External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35F94981C4244683299FB4B027D99D" ma:contentTypeVersion="13" ma:contentTypeDescription="Create a new document." ma:contentTypeScope="" ma:versionID="0af75f383378cc80e3068deaaa15a739">
  <xsd:schema xmlns:xsd="http://www.w3.org/2001/XMLSchema" xmlns:xs="http://www.w3.org/2001/XMLSchema" xmlns:p="http://schemas.microsoft.com/office/2006/metadata/properties" xmlns:ns2="07b2b519-09a1-42eb-be7c-3d3ac1de037a" xmlns:ns3="93f43da5-d611-4c1c-bfea-b34e509d9cfb" targetNamespace="http://schemas.microsoft.com/office/2006/metadata/properties" ma:root="true" ma:fieldsID="5466342933ddca53064d938017d10f66" ns2:_="" ns3:_="">
    <xsd:import namespace="07b2b519-09a1-42eb-be7c-3d3ac1de037a"/>
    <xsd:import namespace="93f43da5-d611-4c1c-bfea-b34e509d9c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2b519-09a1-42eb-be7c-3d3ac1de0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5834d27-6295-4514-9237-18bbeb93fa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43da5-d611-4c1c-bfea-b34e509d9cf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18e8e80-a2ab-40b5-b5c7-ff8d3d3a6a8f}" ma:internalName="TaxCatchAll" ma:showField="CatchAllData" ma:web="93f43da5-d611-4c1c-bfea-b34e509d9c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f43da5-d611-4c1c-bfea-b34e509d9cfb" xsi:nil="true"/>
    <lcf76f155ced4ddcb4097134ff3c332f xmlns="07b2b519-09a1-42eb-be7c-3d3ac1de037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653A9-3916-41EE-AAE2-1AF0EC0E31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3DADF0-5504-44B3-A17D-9C085350AC3A}"/>
</file>

<file path=customXml/itemProps3.xml><?xml version="1.0" encoding="utf-8"?>
<ds:datastoreItem xmlns:ds="http://schemas.openxmlformats.org/officeDocument/2006/customXml" ds:itemID="{BA89D466-67CB-4CB4-8EAF-B5AE1E3F094B}">
  <ds:schemaRefs>
    <ds:schemaRef ds:uri="http://schemas.microsoft.com/office/2006/metadata/properties"/>
    <ds:schemaRef ds:uri="http://purl.org/dc/elements/1.1/"/>
    <ds:schemaRef ds:uri="http://purl.org/dc/terms/"/>
    <ds:schemaRef ds:uri="93f43da5-d611-4c1c-bfea-b34e509d9cfb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07b2b519-09a1-42eb-be7c-3d3ac1de037a"/>
  </ds:schemaRefs>
</ds:datastoreItem>
</file>

<file path=customXml/itemProps4.xml><?xml version="1.0" encoding="utf-8"?>
<ds:datastoreItem xmlns:ds="http://schemas.openxmlformats.org/officeDocument/2006/customXml" ds:itemID="{DDD7E598-C72F-4659-9304-D96B76F9B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layout for class newsletters</Template>
  <TotalTime>0</TotalTime>
  <Pages>1</Pages>
  <Words>18</Words>
  <Characters>104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Savile Park Primary School</Company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 Patrice</dc:creator>
  <cp:keywords/>
  <dc:description/>
  <cp:lastModifiedBy>Bev Patrice</cp:lastModifiedBy>
  <cp:revision>2</cp:revision>
  <cp:lastPrinted>2025-06-24T12:07:00Z</cp:lastPrinted>
  <dcterms:created xsi:type="dcterms:W3CDTF">2026-06-22T10:28:00Z</dcterms:created>
  <dcterms:modified xsi:type="dcterms:W3CDTF">2026-06-22T10:28:00Z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0x0101001035F94981C4244683299FB4B027D99D</vt:lpwstr>
  </property>
  <property fmtid="{D5CDD505-2E9C-101B-9397-08002B2CF9AE}" pid="3" name="Order">
    <vt:r8>181600</vt:r8>
  </property>
  <property fmtid="{D5CDD505-2E9C-101B-9397-08002B2CF9AE}" pid="4" name="MediaServiceImageTags">
    <vt:lpwstr/>
  </property>
</Properties>
</file>